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108" w:tblpY="529"/>
        <w:tblW w:w="156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205"/>
        <w:gridCol w:w="3615"/>
        <w:gridCol w:w="2820"/>
        <w:gridCol w:w="4054"/>
      </w:tblGrid>
      <w:tr w:rsidRPr="00661623" w:rsidR="00795735" w:rsidTr="145D6202" w14:paraId="674D937B" w14:textId="77777777">
        <w:trPr>
          <w:trHeight w:val="4095"/>
        </w:trPr>
        <w:tc>
          <w:tcPr>
            <w:tcW w:w="5205" w:type="dxa"/>
            <w:vMerge w:val="restart"/>
            <w:shd w:val="clear" w:color="auto" w:fill="auto"/>
            <w:tcMar/>
          </w:tcPr>
          <w:p w:rsidRPr="002E7916" w:rsidR="00E0042E" w:rsidP="6BEEC54B" w:rsidRDefault="007E7FD2" w14:paraId="0B2F304A" w14:textId="77777777">
            <w:pPr>
              <w:spacing w:after="0" w:line="240" w:lineRule="auto"/>
              <w:jc w:val="center"/>
              <w:rPr>
                <w:rFonts w:ascii="comic" w:hAnsi="comic" w:eastAsia="comic" w:cs="comic"/>
                <w:color w:val="FF0000"/>
              </w:rPr>
            </w:pPr>
            <w:r w:rsidRPr="6BEEC54B">
              <w:rPr>
                <w:rFonts w:ascii="comic" w:hAnsi="comic" w:eastAsia="comic" w:cs="comic"/>
                <w:color w:val="FF0000"/>
              </w:rPr>
              <w:t>Personal Social and Emotional Development</w:t>
            </w:r>
          </w:p>
          <w:p w:rsidR="4AC2EEB7" w:rsidP="6BEEC54B" w:rsidRDefault="4AC2EEB7" w14:paraId="5F2CACF8" w14:textId="35225A16">
            <w:pPr>
              <w:spacing w:after="0" w:line="240" w:lineRule="auto"/>
              <w:jc w:val="center"/>
              <w:rPr>
                <w:rFonts w:ascii="comic" w:hAnsi="comic" w:eastAsia="comic" w:cs="comic"/>
                <w:color w:val="FF0000"/>
              </w:rPr>
            </w:pPr>
          </w:p>
          <w:p w:rsidRPr="00E61AF1" w:rsidR="00271657" w:rsidP="6BEEC54B" w:rsidRDefault="44C6E336" w14:paraId="393FD5E4" w14:textId="2505F3AB">
            <w:pPr>
              <w:pStyle w:val="Default"/>
              <w:numPr>
                <w:ilvl w:val="0"/>
                <w:numId w:val="10"/>
              </w:numPr>
              <w:rPr>
                <w:rFonts w:ascii="comic" w:hAnsi="comic" w:eastAsia="comic" w:cs="comic"/>
                <w:color w:val="FF0000"/>
                <w:sz w:val="20"/>
                <w:szCs w:val="20"/>
              </w:rPr>
            </w:pPr>
            <w:r w:rsidRPr="0F70D8BA" w:rsidR="2859399C">
              <w:rPr>
                <w:rFonts w:ascii="comic" w:hAnsi="comic" w:eastAsia="comic" w:cs="comic"/>
                <w:color w:val="FF0000"/>
                <w:sz w:val="20"/>
                <w:szCs w:val="20"/>
              </w:rPr>
              <w:t xml:space="preserve">Build </w:t>
            </w:r>
            <w:r w:rsidRPr="0F70D8BA" w:rsidR="2859399C">
              <w:rPr>
                <w:rFonts w:ascii="comic" w:hAnsi="comic" w:eastAsia="comic" w:cs="comic"/>
                <w:color w:val="FF0000"/>
                <w:sz w:val="20"/>
                <w:szCs w:val="20"/>
              </w:rPr>
              <w:t>resilience</w:t>
            </w:r>
            <w:r w:rsidRPr="0F70D8BA" w:rsidR="2859399C">
              <w:rPr>
                <w:rFonts w:ascii="comic" w:hAnsi="comic" w:eastAsia="comic" w:cs="comic"/>
                <w:color w:val="FF0000"/>
                <w:sz w:val="20"/>
                <w:szCs w:val="20"/>
              </w:rPr>
              <w:t xml:space="preserve"> </w:t>
            </w:r>
          </w:p>
          <w:p w:rsidRPr="00E61AF1" w:rsidR="00271657" w:rsidP="6BEEC54B" w:rsidRDefault="44C6E336" w14:paraId="7521113C" w14:textId="24208730">
            <w:pPr>
              <w:pStyle w:val="Default"/>
              <w:numPr>
                <w:ilvl w:val="0"/>
                <w:numId w:val="10"/>
              </w:numPr>
              <w:rPr>
                <w:rFonts w:ascii="comic" w:hAnsi="comic" w:eastAsia="comic" w:cs="comic"/>
                <w:color w:val="FF0000"/>
                <w:sz w:val="20"/>
                <w:szCs w:val="20"/>
              </w:rPr>
            </w:pPr>
            <w:r w:rsidRPr="0F70D8BA" w:rsidR="44C6E336">
              <w:rPr>
                <w:rFonts w:ascii="comic" w:hAnsi="comic" w:eastAsia="comic" w:cs="comic"/>
                <w:color w:val="FF0000"/>
                <w:sz w:val="20"/>
                <w:szCs w:val="20"/>
              </w:rPr>
              <w:t>Sharing and taking turns</w:t>
            </w:r>
          </w:p>
          <w:p w:rsidRPr="00E61AF1" w:rsidR="00271657" w:rsidP="6BEEC54B" w:rsidRDefault="44C6E336" w14:paraId="45D9203A" w14:textId="3423BF00">
            <w:pPr>
              <w:pStyle w:val="Default"/>
              <w:numPr>
                <w:ilvl w:val="0"/>
                <w:numId w:val="10"/>
              </w:numPr>
              <w:rPr>
                <w:rFonts w:ascii="comic" w:hAnsi="comic" w:eastAsia="comic" w:cs="comic"/>
                <w:color w:val="FF0000"/>
                <w:sz w:val="20"/>
                <w:szCs w:val="20"/>
              </w:rPr>
            </w:pPr>
            <w:r w:rsidRPr="6BEEC54B">
              <w:rPr>
                <w:rFonts w:ascii="comic" w:hAnsi="comic" w:eastAsia="comic" w:cs="comic"/>
                <w:color w:val="FF0000"/>
                <w:sz w:val="20"/>
                <w:szCs w:val="20"/>
              </w:rPr>
              <w:t>Expressing our emotions verbally</w:t>
            </w:r>
          </w:p>
          <w:p w:rsidRPr="00E61AF1" w:rsidR="00271657" w:rsidP="6BEEC54B" w:rsidRDefault="44C6E336" w14:paraId="4A054C32" w14:textId="1DD8027F">
            <w:pPr>
              <w:pStyle w:val="Default"/>
              <w:numPr>
                <w:ilvl w:val="0"/>
                <w:numId w:val="10"/>
              </w:numPr>
              <w:rPr>
                <w:rFonts w:ascii="comic" w:hAnsi="comic" w:eastAsia="comic" w:cs="comic"/>
                <w:color w:val="FF0000"/>
                <w:sz w:val="20"/>
                <w:szCs w:val="20"/>
              </w:rPr>
            </w:pPr>
            <w:r w:rsidRPr="618F43DD" w:rsidR="44C6E336">
              <w:rPr>
                <w:rFonts w:ascii="comic" w:hAnsi="comic" w:eastAsia="comic" w:cs="comic"/>
                <w:color w:val="FF0000"/>
                <w:sz w:val="20"/>
                <w:szCs w:val="20"/>
              </w:rPr>
              <w:t>Encouraging childre</w:t>
            </w:r>
            <w:r w:rsidRPr="618F43DD" w:rsidR="44C6E336">
              <w:rPr>
                <w:rFonts w:ascii="comic" w:hAnsi="comic" w:eastAsia="comic" w:cs="comic"/>
                <w:color w:val="FF0000"/>
                <w:sz w:val="20"/>
                <w:szCs w:val="20"/>
              </w:rPr>
              <w:t>n to sort their own conflicts through communication</w:t>
            </w:r>
          </w:p>
          <w:p w:rsidRPr="00E61AF1" w:rsidR="00271657" w:rsidP="618F43DD" w:rsidRDefault="137F52C2" w14:paraId="5D523CB7" w14:textId="06F2C476">
            <w:pPr>
              <w:pStyle w:val="Default"/>
              <w:numPr>
                <w:ilvl w:val="0"/>
                <w:numId w:val="10"/>
              </w:numPr>
              <w:rPr>
                <w:rFonts w:ascii="comic" w:hAnsi="comic" w:eastAsia="comic" w:cs="comic"/>
                <w:color w:val="FF0000" w:themeColor="text1"/>
                <w:sz w:val="20"/>
                <w:szCs w:val="20"/>
              </w:rPr>
            </w:pPr>
            <w:r w:rsidRPr="618F43DD" w:rsidR="74EB212E">
              <w:rPr>
                <w:rFonts w:ascii="comic" w:hAnsi="comic" w:eastAsia="comic" w:cs="comic"/>
                <w:color w:val="FF0000"/>
                <w:sz w:val="20"/>
                <w:szCs w:val="20"/>
              </w:rPr>
              <w:t>S</w:t>
            </w:r>
            <w:r w:rsidRPr="618F43DD" w:rsidR="137F52C2">
              <w:rPr>
                <w:rFonts w:ascii="comic" w:hAnsi="comic" w:eastAsia="comic" w:cs="comic"/>
                <w:color w:val="FF0000"/>
                <w:sz w:val="20"/>
                <w:szCs w:val="20"/>
              </w:rPr>
              <w:t xml:space="preserve">how a sensitivity for </w:t>
            </w:r>
            <w:r w:rsidRPr="618F43DD" w:rsidR="0436A785">
              <w:rPr>
                <w:rFonts w:ascii="comic" w:hAnsi="comic" w:eastAsia="comic" w:cs="comic"/>
                <w:color w:val="FF0000"/>
                <w:sz w:val="20"/>
                <w:szCs w:val="20"/>
              </w:rPr>
              <w:t>other’s</w:t>
            </w:r>
            <w:r w:rsidRPr="618F43DD" w:rsidR="137F52C2">
              <w:rPr>
                <w:rFonts w:ascii="comic" w:hAnsi="comic" w:eastAsia="comic" w:cs="comic"/>
                <w:color w:val="FF0000"/>
                <w:sz w:val="20"/>
                <w:szCs w:val="20"/>
              </w:rPr>
              <w:t xml:space="preserve"> feelings</w:t>
            </w:r>
          </w:p>
          <w:p w:rsidRPr="00E61AF1" w:rsidR="00271657" w:rsidP="618F43DD" w:rsidRDefault="137F52C2" w14:paraId="14A2B188" w14:textId="4C42FEEE">
            <w:pPr>
              <w:pStyle w:val="ListParagraph"/>
              <w:spacing w:after="0" w:line="240" w:lineRule="auto"/>
              <w:ind w:right="31"/>
              <w:rPr>
                <w:rFonts w:ascii="comic" w:hAnsi="comic" w:eastAsia="comic" w:cs="comic"/>
                <w:color w:val="FF0000" w:themeColor="text1"/>
                <w:sz w:val="20"/>
                <w:szCs w:val="20"/>
                <w:lang w:val="en-US"/>
              </w:rPr>
            </w:pPr>
            <w:r w:rsidRPr="618F43DD" w:rsidR="137F52C2">
              <w:rPr>
                <w:rFonts w:ascii="comic" w:hAnsi="comic" w:eastAsia="comic" w:cs="comic"/>
                <w:color w:val="FF0000"/>
                <w:sz w:val="20"/>
                <w:szCs w:val="20"/>
              </w:rPr>
              <w:t>Focus attention on the teacher</w:t>
            </w:r>
          </w:p>
          <w:p w:rsidRPr="00E61AF1" w:rsidR="00271657" w:rsidP="618F43DD" w:rsidRDefault="137F52C2" w14:paraId="329BD9F2" w14:textId="566B7FE5">
            <w:pPr>
              <w:pStyle w:val="ListParagraph"/>
              <w:spacing w:after="0" w:line="240" w:lineRule="auto"/>
              <w:ind w:right="63"/>
              <w:rPr>
                <w:rFonts w:ascii="comic" w:hAnsi="comic" w:eastAsia="comic" w:cs="comic"/>
                <w:color w:val="FF0000" w:themeColor="text1"/>
                <w:sz w:val="20"/>
                <w:szCs w:val="20"/>
              </w:rPr>
            </w:pPr>
            <w:r w:rsidRPr="618F43DD" w:rsidR="137F52C2">
              <w:rPr>
                <w:rFonts w:ascii="comic" w:hAnsi="comic" w:eastAsia="comic" w:cs="comic"/>
                <w:color w:val="FF0000"/>
                <w:sz w:val="20"/>
                <w:szCs w:val="20"/>
              </w:rPr>
              <w:t xml:space="preserve">Celebrating differences </w:t>
            </w:r>
          </w:p>
          <w:p w:rsidRPr="00E61AF1" w:rsidR="00271657" w:rsidP="6BEEC54B" w:rsidRDefault="2E1E7F10" w14:paraId="12CC5E66" w14:textId="5FB0D0C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ascii="comic" w:hAnsi="comic" w:eastAsia="comic" w:cs="comic"/>
                <w:color w:val="FF0000"/>
                <w:sz w:val="20"/>
                <w:szCs w:val="20"/>
              </w:rPr>
            </w:pPr>
            <w:r w:rsidRPr="6BEEC54B">
              <w:rPr>
                <w:rFonts w:ascii="comic" w:hAnsi="comic" w:eastAsia="comic" w:cs="comic"/>
                <w:color w:val="FF0000"/>
                <w:sz w:val="20"/>
                <w:szCs w:val="20"/>
              </w:rPr>
              <w:t>T</w:t>
            </w:r>
            <w:r w:rsidRPr="6BEEC54B" w:rsidR="137F52C2">
              <w:rPr>
                <w:rFonts w:ascii="comic" w:hAnsi="comic" w:eastAsia="comic" w:cs="comic"/>
                <w:color w:val="FF0000"/>
                <w:sz w:val="20"/>
                <w:szCs w:val="20"/>
              </w:rPr>
              <w:t>hink about their own and others feeling</w:t>
            </w:r>
            <w:r w:rsidRPr="6BEEC54B" w:rsidR="6819BD36">
              <w:rPr>
                <w:rFonts w:ascii="comic" w:hAnsi="comic" w:eastAsia="comic" w:cs="comic"/>
                <w:color w:val="FF0000"/>
                <w:sz w:val="20"/>
                <w:szCs w:val="20"/>
              </w:rPr>
              <w:t xml:space="preserve"> in different situations</w:t>
            </w:r>
          </w:p>
          <w:p w:rsidRPr="00E61AF1" w:rsidR="00271657" w:rsidP="6BEEC54B" w:rsidRDefault="6F99AFD1" w14:paraId="12CA61A9" w14:textId="57800F6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ascii="comic" w:hAnsi="comic" w:eastAsia="comic" w:cs="comic"/>
                <w:color w:val="FF0000"/>
                <w:sz w:val="20"/>
                <w:szCs w:val="20"/>
              </w:rPr>
            </w:pPr>
            <w:r w:rsidRPr="6BEEC54B">
              <w:rPr>
                <w:rFonts w:ascii="comic" w:hAnsi="comic" w:eastAsia="comic" w:cs="comic"/>
                <w:color w:val="FF0000"/>
                <w:sz w:val="20"/>
                <w:szCs w:val="20"/>
              </w:rPr>
              <w:t xml:space="preserve">Relationships </w:t>
            </w:r>
          </w:p>
          <w:p w:rsidRPr="00E61AF1" w:rsidR="00271657" w:rsidP="6BEEC54B" w:rsidRDefault="6F99AFD1" w14:paraId="160A34AE" w14:textId="78D0BA4B">
            <w:pPr>
              <w:pStyle w:val="ListParagraph"/>
              <w:numPr>
                <w:ilvl w:val="0"/>
                <w:numId w:val="10"/>
              </w:numPr>
              <w:spacing w:after="0"/>
              <w:jc w:val="left"/>
              <w:rPr>
                <w:rFonts w:ascii="comic" w:hAnsi="comic" w:eastAsia="comic" w:cs="comic"/>
                <w:color w:val="FF0000"/>
                <w:sz w:val="20"/>
                <w:szCs w:val="20"/>
              </w:rPr>
            </w:pPr>
            <w:r w:rsidRPr="6BEEC54B">
              <w:rPr>
                <w:rFonts w:ascii="comic" w:hAnsi="comic" w:eastAsia="comic" w:cs="comic"/>
                <w:color w:val="FF0000"/>
                <w:sz w:val="20"/>
                <w:szCs w:val="20"/>
              </w:rPr>
              <w:t xml:space="preserve">What makes a good friend? </w:t>
            </w:r>
          </w:p>
          <w:p w:rsidRPr="00E61AF1" w:rsidR="00271657" w:rsidP="618F43DD" w:rsidRDefault="6F99AFD1" w14:paraId="34A253B2" w14:textId="10986C75">
            <w:pPr>
              <w:pStyle w:val="ListParagraph"/>
              <w:spacing w:after="0" w:line="232" w:lineRule="auto"/>
              <w:jc w:val="left"/>
              <w:rPr>
                <w:rFonts w:ascii="comic" w:hAnsi="comic" w:eastAsia="comic" w:cs="comic"/>
                <w:color w:val="FF0000"/>
                <w:sz w:val="20"/>
                <w:szCs w:val="20"/>
              </w:rPr>
            </w:pPr>
            <w:r w:rsidRPr="618F43DD" w:rsidR="6F99AFD1">
              <w:rPr>
                <w:rFonts w:ascii="comic" w:hAnsi="comic" w:eastAsia="comic" w:cs="comic"/>
                <w:color w:val="FF0000"/>
                <w:sz w:val="20"/>
                <w:szCs w:val="20"/>
              </w:rPr>
              <w:t>Random acts of K</w:t>
            </w:r>
            <w:r w:rsidRPr="618F43DD" w:rsidR="6F99AFD1">
              <w:rPr>
                <w:rFonts w:ascii="comic" w:hAnsi="comic" w:eastAsia="comic" w:cs="comic"/>
                <w:color w:val="FF0000"/>
                <w:sz w:val="20"/>
                <w:szCs w:val="20"/>
              </w:rPr>
              <w:t xml:space="preserve">indness </w:t>
            </w:r>
          </w:p>
          <w:p w:rsidRPr="00E61AF1" w:rsidR="00271657" w:rsidP="6BEEC54B" w:rsidRDefault="6F99AFD1" w14:paraId="3A3296E3" w14:textId="0728B080">
            <w:pPr>
              <w:pStyle w:val="ListParagraph"/>
              <w:numPr>
                <w:ilvl w:val="0"/>
                <w:numId w:val="10"/>
              </w:numPr>
              <w:spacing w:after="0"/>
              <w:jc w:val="left"/>
              <w:rPr>
                <w:rFonts w:ascii="comic" w:hAnsi="comic" w:eastAsia="comic" w:cs="comic"/>
                <w:color w:val="FF0000"/>
                <w:sz w:val="20"/>
                <w:szCs w:val="20"/>
              </w:rPr>
            </w:pPr>
            <w:r w:rsidRPr="6BEEC54B">
              <w:rPr>
                <w:rFonts w:ascii="comic" w:hAnsi="comic" w:eastAsia="comic" w:cs="comic"/>
                <w:color w:val="FF0000"/>
                <w:sz w:val="20"/>
                <w:szCs w:val="20"/>
              </w:rPr>
              <w:t xml:space="preserve">Looking After our planet </w:t>
            </w:r>
          </w:p>
          <w:p w:rsidRPr="00E61AF1" w:rsidR="00271657" w:rsidP="6BEEC54B" w:rsidRDefault="6F99AFD1" w14:paraId="6DFAC214" w14:textId="51505890">
            <w:pPr>
              <w:pStyle w:val="ListParagraph"/>
              <w:numPr>
                <w:ilvl w:val="0"/>
                <w:numId w:val="10"/>
              </w:numPr>
              <w:spacing w:after="0" w:line="232" w:lineRule="auto"/>
              <w:jc w:val="left"/>
              <w:rPr>
                <w:rFonts w:ascii="comic" w:hAnsi="comic" w:eastAsia="comic" w:cs="comic"/>
                <w:color w:val="FF0000"/>
                <w:sz w:val="20"/>
                <w:szCs w:val="20"/>
              </w:rPr>
            </w:pPr>
            <w:r w:rsidRPr="6BEEC54B">
              <w:rPr>
                <w:rFonts w:ascii="comic" w:hAnsi="comic" w:eastAsia="comic" w:cs="comic"/>
                <w:color w:val="FF0000"/>
                <w:sz w:val="20"/>
                <w:szCs w:val="20"/>
              </w:rPr>
              <w:t xml:space="preserve">Give children strategies for staying calm in the face of frustration. </w:t>
            </w:r>
          </w:p>
          <w:p w:rsidRPr="00E61AF1" w:rsidR="00271657" w:rsidP="6BEEC54B" w:rsidRDefault="6F99AFD1" w14:paraId="672A6659" w14:textId="73CF8D3F">
            <w:pPr>
              <w:pStyle w:val="ListParagraph"/>
              <w:numPr>
                <w:ilvl w:val="0"/>
                <w:numId w:val="10"/>
              </w:numPr>
              <w:spacing w:after="0"/>
              <w:jc w:val="left"/>
              <w:rPr>
                <w:rFonts w:ascii="comic" w:hAnsi="comic" w:eastAsia="comic" w:cs="comic"/>
                <w:color w:val="FF0000"/>
                <w:sz w:val="20"/>
                <w:szCs w:val="20"/>
              </w:rPr>
            </w:pPr>
            <w:r w:rsidRPr="6BEEC54B">
              <w:rPr>
                <w:rFonts w:ascii="comic" w:hAnsi="comic" w:eastAsia="comic" w:cs="comic"/>
                <w:color w:val="FF0000"/>
                <w:sz w:val="20"/>
                <w:szCs w:val="20"/>
              </w:rPr>
              <w:t>Talk them through why we take turns, wait politely for what we want, tidy up after ourselves and so on</w:t>
            </w:r>
          </w:p>
        </w:tc>
        <w:tc>
          <w:tcPr>
            <w:tcW w:w="3615" w:type="dxa"/>
            <w:shd w:val="clear" w:color="auto" w:fill="auto"/>
            <w:tcMar/>
          </w:tcPr>
          <w:p w:rsidRPr="004927A3" w:rsidR="007E7FD2" w:rsidP="4AC2EEB7" w:rsidRDefault="007E7FD2" w14:paraId="706905E5" w14:textId="77777777">
            <w:pPr>
              <w:spacing w:after="0" w:line="240" w:lineRule="auto"/>
              <w:jc w:val="center"/>
              <w:rPr>
                <w:rFonts w:ascii="comic" w:hAnsi="comic" w:eastAsia="comic" w:cs="comic"/>
                <w:color w:val="00B0F0"/>
              </w:rPr>
            </w:pPr>
            <w:r w:rsidRPr="4AC2EEB7">
              <w:rPr>
                <w:rFonts w:ascii="comic" w:hAnsi="comic" w:eastAsia="comic" w:cs="comic"/>
                <w:color w:val="00B0F0"/>
              </w:rPr>
              <w:t>Communication and Language</w:t>
            </w:r>
          </w:p>
          <w:p w:rsidR="4AC2EEB7" w:rsidP="4AC2EEB7" w:rsidRDefault="4AC2EEB7" w14:paraId="02511549" w14:textId="2E551D40">
            <w:pPr>
              <w:spacing w:after="0" w:line="240" w:lineRule="auto"/>
              <w:jc w:val="center"/>
              <w:rPr>
                <w:rFonts w:ascii="comic" w:hAnsi="comic" w:eastAsia="comic" w:cs="comic"/>
                <w:color w:val="00B0F0"/>
              </w:rPr>
            </w:pPr>
          </w:p>
          <w:p w:rsidRPr="00E61AF1" w:rsidR="0092327F" w:rsidP="4AC2EEB7" w:rsidRDefault="4813BB4E" w14:paraId="75284A8C" w14:textId="13727DA2">
            <w:pPr>
              <w:pStyle w:val="Default"/>
              <w:numPr>
                <w:ilvl w:val="0"/>
                <w:numId w:val="7"/>
              </w:numPr>
              <w:rPr>
                <w:rFonts w:ascii="comic" w:hAnsi="comic" w:eastAsia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00B0F0"/>
                <w:sz w:val="20"/>
                <w:szCs w:val="20"/>
              </w:rPr>
              <w:t>Listening and asking questions in relation to a story</w:t>
            </w:r>
          </w:p>
          <w:p w:rsidRPr="00E61AF1" w:rsidR="0092327F" w:rsidP="4AC2EEB7" w:rsidRDefault="4813BB4E" w14:paraId="58F82065" w14:textId="610A1B26">
            <w:pPr>
              <w:pStyle w:val="Default"/>
              <w:numPr>
                <w:ilvl w:val="0"/>
                <w:numId w:val="7"/>
              </w:numPr>
              <w:rPr>
                <w:rFonts w:ascii="comic" w:hAnsi="comic" w:eastAsia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00B0F0"/>
                <w:sz w:val="20"/>
                <w:szCs w:val="20"/>
              </w:rPr>
              <w:t xml:space="preserve">Retell a story without props </w:t>
            </w:r>
          </w:p>
          <w:p w:rsidRPr="00E61AF1" w:rsidR="0092327F" w:rsidP="4AC2EEB7" w:rsidRDefault="4813BB4E" w14:paraId="3F195042" w14:textId="7B023127">
            <w:pPr>
              <w:pStyle w:val="Default"/>
              <w:numPr>
                <w:ilvl w:val="0"/>
                <w:numId w:val="7"/>
              </w:numPr>
              <w:rPr>
                <w:rFonts w:ascii="comic" w:hAnsi="comic" w:eastAsia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00B0F0"/>
                <w:sz w:val="20"/>
                <w:szCs w:val="20"/>
              </w:rPr>
              <w:t xml:space="preserve">Learn and use new </w:t>
            </w:r>
            <w:r w:rsidRPr="4AC2EEB7" w:rsidR="544E7CDA">
              <w:rPr>
                <w:rFonts w:ascii="comic" w:hAnsi="comic" w:eastAsia="comic" w:cs="comic"/>
                <w:color w:val="00B0F0"/>
                <w:sz w:val="20"/>
                <w:szCs w:val="20"/>
              </w:rPr>
              <w:t>vocabulary</w:t>
            </w:r>
          </w:p>
          <w:p w:rsidRPr="00E61AF1" w:rsidR="0092327F" w:rsidP="4AC2EEB7" w:rsidRDefault="544E7CDA" w14:paraId="04C65BB7" w14:textId="034EA9E0">
            <w:pPr>
              <w:pStyle w:val="Default"/>
              <w:numPr>
                <w:ilvl w:val="0"/>
                <w:numId w:val="7"/>
              </w:numPr>
              <w:rPr>
                <w:rFonts w:ascii="comic" w:hAnsi="comic" w:eastAsia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00B0F0"/>
                <w:sz w:val="20"/>
                <w:szCs w:val="20"/>
              </w:rPr>
              <w:t>Using vocabulary to express their feelings</w:t>
            </w:r>
          </w:p>
          <w:p w:rsidRPr="00E61AF1" w:rsidR="0092327F" w:rsidP="4AC2EEB7" w:rsidRDefault="7561E6F2" w14:paraId="28D635E5" w14:textId="3D3B4895">
            <w:pPr>
              <w:pStyle w:val="Default"/>
              <w:numPr>
                <w:ilvl w:val="0"/>
                <w:numId w:val="7"/>
              </w:numPr>
              <w:rPr>
                <w:rFonts w:ascii="comic" w:hAnsi="comic" w:eastAsia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00B0F0"/>
                <w:sz w:val="20"/>
                <w:szCs w:val="20"/>
              </w:rPr>
              <w:t>Following instructions</w:t>
            </w:r>
          </w:p>
          <w:p w:rsidRPr="00E61AF1" w:rsidR="0092327F" w:rsidP="4AC2EEB7" w:rsidRDefault="7561E6F2" w14:paraId="6DF83CB7" w14:textId="78E17336">
            <w:pPr>
              <w:pStyle w:val="Default"/>
              <w:numPr>
                <w:ilvl w:val="0"/>
                <w:numId w:val="7"/>
              </w:numPr>
              <w:rPr>
                <w:rFonts w:ascii="comic" w:hAnsi="comic" w:eastAsia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00B0F0"/>
                <w:sz w:val="20"/>
                <w:szCs w:val="20"/>
              </w:rPr>
              <w:t>Role play</w:t>
            </w:r>
          </w:p>
          <w:p w:rsidRPr="00E61AF1" w:rsidR="0092327F" w:rsidP="4AC2EEB7" w:rsidRDefault="7561E6F2" w14:paraId="158AE56C" w14:textId="1FDCDE74">
            <w:pPr>
              <w:pStyle w:val="Default"/>
              <w:numPr>
                <w:ilvl w:val="0"/>
                <w:numId w:val="7"/>
              </w:numPr>
              <w:rPr>
                <w:rFonts w:ascii="comic" w:hAnsi="comic" w:eastAsia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00B0F0"/>
                <w:sz w:val="20"/>
                <w:szCs w:val="20"/>
              </w:rPr>
              <w:t>Using after, when and because</w:t>
            </w:r>
          </w:p>
          <w:p w:rsidRPr="00E61AF1" w:rsidR="0092327F" w:rsidP="4AC2EEB7" w:rsidRDefault="7561E6F2" w14:paraId="296BFC39" w14:textId="10FB992B">
            <w:pPr>
              <w:pStyle w:val="Default"/>
              <w:numPr>
                <w:ilvl w:val="0"/>
                <w:numId w:val="7"/>
              </w:numPr>
              <w:rPr>
                <w:rFonts w:ascii="comic" w:hAnsi="comic" w:eastAsia="comic" w:cs="comic"/>
                <w:color w:val="00B0F0"/>
                <w:sz w:val="20"/>
                <w:szCs w:val="20"/>
              </w:rPr>
            </w:pPr>
            <w:r w:rsidRPr="5622EA4E">
              <w:rPr>
                <w:rFonts w:ascii="comic" w:hAnsi="comic" w:eastAsia="comic" w:cs="comic"/>
                <w:color w:val="00B0F0"/>
                <w:sz w:val="20"/>
                <w:szCs w:val="20"/>
              </w:rPr>
              <w:t xml:space="preserve">Comparing vocab e.g. </w:t>
            </w:r>
            <w:r w:rsidRPr="5622EA4E" w:rsidR="0D0C57C1">
              <w:rPr>
                <w:rFonts w:ascii="comic" w:hAnsi="comic" w:eastAsia="comic" w:cs="comic"/>
                <w:color w:val="00B0F0"/>
                <w:sz w:val="20"/>
                <w:szCs w:val="20"/>
              </w:rPr>
              <w:t xml:space="preserve">bigger, biggest, smallest, small. </w:t>
            </w:r>
          </w:p>
          <w:p w:rsidRPr="00E61AF1" w:rsidR="0092327F" w:rsidP="4AC2EEB7" w:rsidRDefault="7561E6F2" w14:paraId="7AC36202" w14:textId="5E7F42F2">
            <w:pPr>
              <w:pStyle w:val="Default"/>
              <w:numPr>
                <w:ilvl w:val="0"/>
                <w:numId w:val="7"/>
              </w:numPr>
              <w:rPr>
                <w:rFonts w:ascii="comic" w:hAnsi="comic" w:eastAsia="comic" w:cs="comic"/>
                <w:color w:val="00B0F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00B0F0"/>
                <w:sz w:val="20"/>
                <w:szCs w:val="20"/>
              </w:rPr>
              <w:t xml:space="preserve">Using past tense –ed in speech </w:t>
            </w:r>
          </w:p>
        </w:tc>
        <w:tc>
          <w:tcPr>
            <w:tcW w:w="2820" w:type="dxa"/>
            <w:shd w:val="clear" w:color="auto" w:fill="auto"/>
            <w:tcMar/>
          </w:tcPr>
          <w:p w:rsidRPr="00661623" w:rsidR="00661623" w:rsidP="4AC2EEB7" w:rsidRDefault="007E7FD2" w14:paraId="0A37501D" w14:textId="78C68332">
            <w:pPr>
              <w:spacing w:after="0" w:line="240" w:lineRule="auto"/>
              <w:jc w:val="center"/>
              <w:rPr>
                <w:rFonts w:ascii="comic" w:hAnsi="comic" w:eastAsia="comic" w:cs="comic"/>
                <w:color w:val="FFC000"/>
              </w:rPr>
            </w:pPr>
            <w:r w:rsidRPr="4AC2EEB7">
              <w:rPr>
                <w:rFonts w:ascii="comic" w:hAnsi="comic" w:eastAsia="comic" w:cs="comic"/>
                <w:color w:val="FFC000" w:themeColor="accent4"/>
              </w:rPr>
              <w:t>Physical Development</w:t>
            </w:r>
          </w:p>
          <w:p w:rsidR="4AC2EEB7" w:rsidP="4AC2EEB7" w:rsidRDefault="4AC2EEB7" w14:paraId="3FE7D8A9" w14:textId="1AFDA091">
            <w:pPr>
              <w:spacing w:after="0" w:line="240" w:lineRule="auto"/>
              <w:jc w:val="center"/>
              <w:rPr>
                <w:rFonts w:ascii="comic" w:hAnsi="comic" w:eastAsia="comic" w:cs="comic"/>
                <w:color w:val="FFC000" w:themeColor="accent4"/>
              </w:rPr>
            </w:pPr>
          </w:p>
          <w:p w:rsidRPr="00E61AF1" w:rsidR="00B4465A" w:rsidP="4AC2EEB7" w:rsidRDefault="0FB2654D" w14:paraId="7C61EA4E" w14:textId="77703284">
            <w:pPr>
              <w:pStyle w:val="Default"/>
              <w:numPr>
                <w:ilvl w:val="0"/>
                <w:numId w:val="6"/>
              </w:numPr>
              <w:rPr>
                <w:rFonts w:ascii="comic" w:hAnsi="comic" w:eastAsia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>Fine motor skills</w:t>
            </w:r>
          </w:p>
          <w:p w:rsidRPr="00E61AF1" w:rsidR="00B4465A" w:rsidP="4AC2EEB7" w:rsidRDefault="0FB2654D" w14:paraId="78A431BF" w14:textId="29C0B785">
            <w:pPr>
              <w:pStyle w:val="Default"/>
              <w:numPr>
                <w:ilvl w:val="0"/>
                <w:numId w:val="6"/>
              </w:numPr>
              <w:rPr>
                <w:rFonts w:ascii="comic" w:hAnsi="comic" w:eastAsia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 xml:space="preserve">Pencil grip </w:t>
            </w:r>
          </w:p>
          <w:p w:rsidRPr="00E61AF1" w:rsidR="00B4465A" w:rsidP="4AC2EEB7" w:rsidRDefault="0FB2654D" w14:paraId="37F9475E" w14:textId="66897954">
            <w:pPr>
              <w:pStyle w:val="Default"/>
              <w:numPr>
                <w:ilvl w:val="0"/>
                <w:numId w:val="6"/>
              </w:numPr>
              <w:rPr>
                <w:rFonts w:ascii="comic" w:hAnsi="comic" w:eastAsia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 xml:space="preserve">Ball skills </w:t>
            </w:r>
            <w:r w:rsidRPr="4AC2EEB7" w:rsidR="0476AF95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>- catching</w:t>
            </w:r>
            <w:r w:rsidRPr="4AC2EEB7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 xml:space="preserve"> and throwing</w:t>
            </w:r>
          </w:p>
          <w:p w:rsidRPr="00E61AF1" w:rsidR="00B4465A" w:rsidP="4AC2EEB7" w:rsidRDefault="0FB2654D" w14:paraId="547E3ED3" w14:textId="2617CD51">
            <w:pPr>
              <w:pStyle w:val="Default"/>
              <w:numPr>
                <w:ilvl w:val="0"/>
                <w:numId w:val="6"/>
              </w:numPr>
              <w:rPr>
                <w:rFonts w:ascii="comic" w:hAnsi="comic" w:eastAsia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>Core muscle skill development through gymnastics</w:t>
            </w:r>
          </w:p>
          <w:p w:rsidRPr="00E61AF1" w:rsidR="00B4465A" w:rsidP="4AC2EEB7" w:rsidRDefault="78367200" w14:paraId="124FEDF2" w14:textId="646C6B43">
            <w:pPr>
              <w:pStyle w:val="Default"/>
              <w:numPr>
                <w:ilvl w:val="0"/>
                <w:numId w:val="6"/>
              </w:numPr>
              <w:rPr>
                <w:rFonts w:ascii="comic" w:hAnsi="comic" w:eastAsia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>Letter formation</w:t>
            </w:r>
          </w:p>
          <w:p w:rsidRPr="00E61AF1" w:rsidR="00B4465A" w:rsidP="4AC2EEB7" w:rsidRDefault="78367200" w14:paraId="3DF4834A" w14:textId="4DC7D35A">
            <w:pPr>
              <w:pStyle w:val="Default"/>
              <w:numPr>
                <w:ilvl w:val="0"/>
                <w:numId w:val="6"/>
              </w:numPr>
              <w:rPr>
                <w:rFonts w:ascii="comic" w:hAnsi="comic" w:eastAsia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 xml:space="preserve">Hand eye co-ordination </w:t>
            </w:r>
          </w:p>
          <w:p w:rsidRPr="00E61AF1" w:rsidR="00B4465A" w:rsidP="4AC2EEB7" w:rsidRDefault="486B5EE5" w14:paraId="548619EE" w14:textId="7A337F3B">
            <w:pPr>
              <w:pStyle w:val="Default"/>
              <w:numPr>
                <w:ilvl w:val="0"/>
                <w:numId w:val="6"/>
              </w:numPr>
              <w:rPr>
                <w:rFonts w:ascii="comic" w:hAnsi="comic" w:eastAsia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 xml:space="preserve">Hopping </w:t>
            </w:r>
          </w:p>
          <w:p w:rsidRPr="00E61AF1" w:rsidR="00B4465A" w:rsidP="4AC2EEB7" w:rsidRDefault="486B5EE5" w14:paraId="699E3D05" w14:textId="18DE7922">
            <w:pPr>
              <w:pStyle w:val="Default"/>
              <w:numPr>
                <w:ilvl w:val="0"/>
                <w:numId w:val="6"/>
              </w:numPr>
              <w:rPr>
                <w:rFonts w:ascii="comic" w:hAnsi="comic" w:eastAsia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>Standing on one leg</w:t>
            </w:r>
          </w:p>
          <w:p w:rsidRPr="00E61AF1" w:rsidR="00B4465A" w:rsidP="4AC2EEB7" w:rsidRDefault="486B5EE5" w14:paraId="3999CAF1" w14:textId="7EF7476A">
            <w:pPr>
              <w:pStyle w:val="Default"/>
              <w:numPr>
                <w:ilvl w:val="0"/>
                <w:numId w:val="6"/>
              </w:numPr>
              <w:rPr>
                <w:rFonts w:ascii="comic" w:hAnsi="comic" w:eastAsia="comic" w:cs="comic"/>
                <w:color w:val="FFC00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 xml:space="preserve">Balancing </w:t>
            </w:r>
          </w:p>
        </w:tc>
        <w:tc>
          <w:tcPr>
            <w:tcW w:w="4054" w:type="dxa"/>
            <w:vMerge w:val="restart"/>
            <w:shd w:val="clear" w:color="auto" w:fill="auto"/>
            <w:tcMar/>
          </w:tcPr>
          <w:p w:rsidR="00ED5505" w:rsidP="4AC2EEB7" w:rsidRDefault="007E7FD2" w14:paraId="7FD2AE12" w14:textId="77777777">
            <w:pPr>
              <w:spacing w:after="0" w:line="240" w:lineRule="auto"/>
              <w:jc w:val="center"/>
              <w:rPr>
                <w:rFonts w:ascii="comic" w:hAnsi="comic" w:eastAsia="comic" w:cs="comic"/>
                <w:color w:val="00CC00"/>
              </w:rPr>
            </w:pPr>
            <w:r w:rsidRPr="4AC2EEB7">
              <w:rPr>
                <w:rFonts w:ascii="comic" w:hAnsi="comic" w:eastAsia="comic" w:cs="comic"/>
                <w:color w:val="00CC00"/>
              </w:rPr>
              <w:t>Literacy</w:t>
            </w:r>
          </w:p>
          <w:p w:rsidR="4AC2EEB7" w:rsidP="4AC2EEB7" w:rsidRDefault="4AC2EEB7" w14:paraId="41ECFC37" w14:textId="7435F0C3">
            <w:pPr>
              <w:spacing w:after="0" w:line="240" w:lineRule="auto"/>
              <w:jc w:val="center"/>
              <w:rPr>
                <w:rFonts w:ascii="comic" w:hAnsi="comic" w:eastAsia="comic" w:cs="comic"/>
                <w:color w:val="00CC00"/>
              </w:rPr>
            </w:pPr>
          </w:p>
          <w:p w:rsidRPr="00D33C7D" w:rsidR="00271657" w:rsidP="618F43DD" w:rsidRDefault="0AE6E085" w14:paraId="35EE0E47" w14:textId="2BE6B2A6">
            <w:pPr>
              <w:pStyle w:val="ListParagraph"/>
              <w:spacing w:after="0" w:line="240" w:lineRule="auto"/>
              <w:rPr>
                <w:rFonts w:ascii="comic" w:hAnsi="comic" w:eastAsia="comic" w:cs="comic"/>
                <w:color w:val="92D050"/>
                <w:sz w:val="20"/>
                <w:szCs w:val="20"/>
              </w:rPr>
            </w:pPr>
            <w:r w:rsidRPr="145D6202" w:rsidR="0AE6E085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Read lots of </w:t>
            </w:r>
            <w:r w:rsidRPr="145D6202" w:rsidR="0F53C4B4">
              <w:rPr>
                <w:rFonts w:ascii="comic" w:hAnsi="comic" w:eastAsia="comic" w:cs="comic"/>
                <w:color w:val="92D050"/>
                <w:sz w:val="20"/>
                <w:szCs w:val="20"/>
              </w:rPr>
              <w:t>traditional tales including</w:t>
            </w:r>
            <w:r w:rsidRPr="145D6202" w:rsidR="0F53C4B4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 Goldilocks</w:t>
            </w:r>
          </w:p>
          <w:p w:rsidRPr="00D33C7D" w:rsidR="00271657" w:rsidP="4AC2EEB7" w:rsidRDefault="29F11C85" w14:paraId="6B1BF935" w14:textId="331237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" w:hAnsi="comic" w:eastAsia="comic" w:cs="comic"/>
                <w:color w:val="92D050"/>
                <w:sz w:val="20"/>
                <w:szCs w:val="20"/>
              </w:rPr>
            </w:pPr>
            <w:r w:rsidRPr="4AC2EEB7">
              <w:rPr>
                <w:rFonts w:ascii="comic" w:hAnsi="comic" w:eastAsia="comic" w:cs="comic"/>
                <w:color w:val="92D050"/>
                <w:sz w:val="20"/>
                <w:szCs w:val="20"/>
              </w:rPr>
              <w:t>Write CVC and CVCC words</w:t>
            </w:r>
          </w:p>
          <w:p w:rsidRPr="00D33C7D" w:rsidR="00271657" w:rsidP="618F43DD" w:rsidRDefault="29F11C85" w14:paraId="4CD0FE78" w14:textId="716B53BD">
            <w:pPr>
              <w:pStyle w:val="ListParagraph"/>
              <w:spacing w:after="0" w:line="240" w:lineRule="auto"/>
              <w:rPr>
                <w:rFonts w:ascii="comic" w:hAnsi="comic" w:eastAsia="comic" w:cs="comic"/>
                <w:color w:val="92D050"/>
                <w:sz w:val="20"/>
                <w:szCs w:val="20"/>
              </w:rPr>
            </w:pPr>
            <w:r w:rsidRPr="618F43DD" w:rsidR="29F11C85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Write </w:t>
            </w:r>
            <w:r w:rsidRPr="618F43DD" w:rsidR="71D265F1">
              <w:rPr>
                <w:rFonts w:ascii="comic" w:hAnsi="comic" w:eastAsia="comic" w:cs="comic"/>
                <w:color w:val="92D050"/>
                <w:sz w:val="20"/>
                <w:szCs w:val="20"/>
              </w:rPr>
              <w:t>ph</w:t>
            </w:r>
            <w:r w:rsidRPr="618F43DD" w:rsidR="71D265F1">
              <w:rPr>
                <w:rFonts w:ascii="comic" w:hAnsi="comic" w:eastAsia="comic" w:cs="comic"/>
                <w:color w:val="92D050"/>
                <w:sz w:val="20"/>
                <w:szCs w:val="20"/>
              </w:rPr>
              <w:t>onetical</w:t>
            </w:r>
            <w:r w:rsidRPr="618F43DD" w:rsidR="29F11C85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 sentences</w:t>
            </w:r>
            <w:r w:rsidRPr="618F43DD" w:rsidR="7029AFF4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 using capital letters, finger </w:t>
            </w:r>
            <w:r w:rsidRPr="618F43DD" w:rsidR="7029AFF4">
              <w:rPr>
                <w:rFonts w:ascii="comic" w:hAnsi="comic" w:eastAsia="comic" w:cs="comic"/>
                <w:color w:val="92D050"/>
                <w:sz w:val="20"/>
                <w:szCs w:val="20"/>
              </w:rPr>
              <w:t>spaces</w:t>
            </w:r>
            <w:r w:rsidRPr="618F43DD" w:rsidR="7029AFF4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 and full stops</w:t>
            </w:r>
          </w:p>
          <w:p w:rsidR="5FCFE077" w:rsidP="618F43DD" w:rsidRDefault="5FCFE077" w14:paraId="24E030C1" w14:textId="73E9576F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both"/>
              <w:rPr>
                <w:noProof w:val="0"/>
                <w:color w:val="92D050"/>
                <w:sz w:val="20"/>
                <w:szCs w:val="20"/>
                <w:lang w:val="en-GB"/>
              </w:rPr>
            </w:pPr>
            <w:r w:rsidRPr="618F43DD" w:rsidR="5FCFE077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Retell </w:t>
            </w:r>
            <w:r w:rsidRPr="618F43DD" w:rsidR="5FCFE077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92D050"/>
                <w:sz w:val="20"/>
                <w:szCs w:val="20"/>
                <w:u w:val="none"/>
                <w:lang w:val="en-GB"/>
              </w:rPr>
              <w:t>a story with actions</w:t>
            </w:r>
          </w:p>
          <w:p w:rsidR="37110F84" w:rsidP="618F43DD" w:rsidRDefault="37110F84" w14:paraId="7453E58E" w14:textId="3B1C97DA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both"/>
              <w:rPr>
                <w:noProof w:val="0"/>
                <w:color w:val="92D050"/>
                <w:sz w:val="20"/>
                <w:szCs w:val="20"/>
                <w:lang w:val="en-GB"/>
              </w:rPr>
            </w:pPr>
            <w:r w:rsidRPr="618F43DD" w:rsidR="37110F84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92D050"/>
                <w:sz w:val="20"/>
                <w:szCs w:val="20"/>
                <w:lang w:val="en-GB"/>
              </w:rPr>
              <w:t>Explain the main events of a story.</w:t>
            </w:r>
          </w:p>
          <w:p w:rsidR="5FCFE077" w:rsidP="618F43DD" w:rsidRDefault="5FCFE077" w14:paraId="11DEF1C6" w14:textId="2833E46A">
            <w:pPr>
              <w:pStyle w:val="ListParagraph"/>
              <w:spacing w:after="0" w:line="240" w:lineRule="auto"/>
              <w:rPr>
                <w:noProof w:val="0"/>
                <w:color w:val="92D050"/>
                <w:sz w:val="20"/>
                <w:szCs w:val="20"/>
                <w:lang w:val="en-GB"/>
              </w:rPr>
            </w:pPr>
            <w:r w:rsidRPr="618F43DD" w:rsidR="5FCFE077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92D050"/>
                <w:sz w:val="20"/>
                <w:szCs w:val="20"/>
                <w:u w:val="none"/>
                <w:lang w:val="en-GB"/>
              </w:rPr>
              <w:t xml:space="preserve">Use story language when acting out a narrative. </w:t>
            </w:r>
            <w:r w:rsidRPr="618F43DD" w:rsidR="5FCFE077">
              <w:rPr>
                <w:noProof w:val="0"/>
                <w:color w:val="92D050"/>
                <w:sz w:val="20"/>
                <w:szCs w:val="20"/>
                <w:lang w:val="en-GB"/>
              </w:rPr>
              <w:t xml:space="preserve"> </w:t>
            </w:r>
          </w:p>
          <w:p w:rsidR="32AC90EC" w:rsidP="5622EA4E" w:rsidRDefault="32AC90EC" w14:paraId="6FCC743C" w14:textId="1D9330A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" w:hAnsi="comic" w:eastAsia="comic" w:cs="comic"/>
                <w:color w:val="92D050"/>
                <w:sz w:val="20"/>
                <w:szCs w:val="20"/>
              </w:rPr>
            </w:pPr>
            <w:r w:rsidRPr="5622EA4E">
              <w:rPr>
                <w:rFonts w:ascii="comic" w:hAnsi="comic" w:eastAsia="comic" w:cs="comic"/>
                <w:color w:val="92D050"/>
                <w:sz w:val="20"/>
                <w:szCs w:val="20"/>
              </w:rPr>
              <w:t>Empathise</w:t>
            </w:r>
            <w:r w:rsidRPr="5622EA4E" w:rsidR="1862579B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 with characters feelings from the story</w:t>
            </w:r>
          </w:p>
          <w:p w:rsidR="1862579B" w:rsidP="618F43DD" w:rsidRDefault="1862579B" w14:paraId="4F0FEB32" w14:textId="71EC4851">
            <w:pPr>
              <w:pStyle w:val="ListParagraph"/>
              <w:spacing w:after="0" w:line="240" w:lineRule="auto"/>
              <w:rPr>
                <w:rFonts w:ascii="comic" w:hAnsi="comic" w:eastAsia="comic" w:cs="comic"/>
                <w:color w:val="92D050"/>
                <w:sz w:val="20"/>
                <w:szCs w:val="20"/>
              </w:rPr>
            </w:pPr>
            <w:r w:rsidRPr="618F43DD" w:rsidR="1862579B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Write speech </w:t>
            </w:r>
            <w:r w:rsidRPr="618F43DD" w:rsidR="1862579B">
              <w:rPr>
                <w:rFonts w:ascii="comic" w:hAnsi="comic" w:eastAsia="comic" w:cs="comic"/>
                <w:color w:val="92D050"/>
                <w:sz w:val="20"/>
                <w:szCs w:val="20"/>
              </w:rPr>
              <w:t>of a character.</w:t>
            </w:r>
          </w:p>
          <w:p w:rsidRPr="00D33C7D" w:rsidR="00271657" w:rsidP="4AC2EEB7" w:rsidRDefault="29F11C85" w14:paraId="5701C5B2" w14:textId="26423DB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" w:hAnsi="comic" w:eastAsia="comic" w:cs="comic"/>
                <w:color w:val="92D050"/>
                <w:sz w:val="20"/>
                <w:szCs w:val="20"/>
              </w:rPr>
            </w:pPr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Read and write common tricky </w:t>
            </w:r>
            <w:r w:rsidRPr="6BEEC54B" w:rsidR="11E9D5DE">
              <w:rPr>
                <w:rFonts w:ascii="comic" w:hAnsi="comic" w:eastAsia="comic" w:cs="comic"/>
                <w:color w:val="92D050"/>
                <w:sz w:val="20"/>
                <w:szCs w:val="20"/>
              </w:rPr>
              <w:t>words</w:t>
            </w:r>
            <w:r w:rsidRPr="6BEEC54B" w:rsidR="3B84715C">
              <w:rPr>
                <w:rFonts w:ascii="comic" w:hAnsi="comic" w:eastAsia="comic" w:cs="comic"/>
                <w:color w:val="92D050"/>
                <w:sz w:val="20"/>
                <w:szCs w:val="20"/>
              </w:rPr>
              <w:t>: they, are, pure, sure</w:t>
            </w:r>
          </w:p>
          <w:p w:rsidR="0F7B7FBE" w:rsidP="618F43DD" w:rsidRDefault="0F7B7FBE" w14:paraId="1476D1AE" w14:textId="490E9ECB">
            <w:pPr>
              <w:pStyle w:val="ListParagraph"/>
              <w:spacing w:after="0" w:line="240" w:lineRule="auto"/>
              <w:rPr>
                <w:rFonts w:ascii="comic" w:hAnsi="comic" w:eastAsia="comic" w:cs="comic"/>
                <w:color w:val="92D050"/>
                <w:sz w:val="20"/>
                <w:szCs w:val="20"/>
              </w:rPr>
            </w:pPr>
            <w:r w:rsidRPr="618F43DD" w:rsidR="0F7B7FBE">
              <w:rPr>
                <w:rFonts w:ascii="comic" w:hAnsi="comic" w:eastAsia="comic" w:cs="comic"/>
                <w:color w:val="92D050"/>
                <w:sz w:val="20"/>
                <w:szCs w:val="20"/>
              </w:rPr>
              <w:t>Writing for a r</w:t>
            </w:r>
            <w:r w:rsidRPr="618F43DD" w:rsidR="0F7B7FBE">
              <w:rPr>
                <w:rFonts w:ascii="comic" w:hAnsi="comic" w:eastAsia="comic" w:cs="comic"/>
                <w:color w:val="92D050"/>
                <w:sz w:val="20"/>
                <w:szCs w:val="20"/>
              </w:rPr>
              <w:t>ange of purposes</w:t>
            </w:r>
          </w:p>
          <w:p w:rsidR="0F7B7FBE" w:rsidP="6BEEC54B" w:rsidRDefault="0F7B7FBE" w14:paraId="20D127B3" w14:textId="4EA196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" w:hAnsi="comic" w:eastAsia="comic" w:cs="comic"/>
                <w:color w:val="92D050"/>
                <w:sz w:val="20"/>
                <w:szCs w:val="20"/>
              </w:rPr>
            </w:pPr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>Developing own narratives</w:t>
            </w:r>
          </w:p>
          <w:p w:rsidRPr="00D33C7D" w:rsidR="00271657" w:rsidP="4AC2EEB7" w:rsidRDefault="29F11C85" w14:paraId="7D70293A" w14:textId="78FD04D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" w:hAnsi="comic" w:eastAsia="comic" w:cs="comic"/>
                <w:color w:val="92D050"/>
                <w:sz w:val="20"/>
                <w:szCs w:val="20"/>
              </w:rPr>
            </w:pPr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Read phase 3 </w:t>
            </w:r>
            <w:r w:rsidRPr="6BEEC54B" w:rsidR="6BCF9896">
              <w:rPr>
                <w:rFonts w:ascii="comic" w:hAnsi="comic" w:eastAsia="comic" w:cs="comic"/>
                <w:color w:val="92D050"/>
                <w:sz w:val="20"/>
                <w:szCs w:val="20"/>
              </w:rPr>
              <w:t>sounds:</w:t>
            </w:r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 </w:t>
            </w:r>
            <w:proofErr w:type="spellStart"/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>oo</w:t>
            </w:r>
            <w:proofErr w:type="spellEnd"/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, </w:t>
            </w:r>
            <w:proofErr w:type="spellStart"/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>ee</w:t>
            </w:r>
            <w:proofErr w:type="spellEnd"/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, ai, </w:t>
            </w:r>
            <w:proofErr w:type="spellStart"/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>igh</w:t>
            </w:r>
            <w:proofErr w:type="spellEnd"/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, </w:t>
            </w:r>
            <w:proofErr w:type="spellStart"/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>ur</w:t>
            </w:r>
            <w:proofErr w:type="spellEnd"/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, air, ear, </w:t>
            </w:r>
            <w:proofErr w:type="spellStart"/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>ar</w:t>
            </w:r>
            <w:proofErr w:type="spellEnd"/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 xml:space="preserve">, </w:t>
            </w:r>
            <w:proofErr w:type="spellStart"/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>oa</w:t>
            </w:r>
            <w:proofErr w:type="spellEnd"/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>, oi.</w:t>
            </w:r>
          </w:p>
          <w:p w:rsidRPr="00D33C7D" w:rsidR="00271657" w:rsidP="4AC2EEB7" w:rsidRDefault="51824214" w14:paraId="6D48C6FE" w14:textId="239F50C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" w:hAnsi="comic" w:eastAsia="comic" w:cs="comic"/>
                <w:color w:val="92D050"/>
                <w:sz w:val="20"/>
                <w:szCs w:val="20"/>
              </w:rPr>
            </w:pPr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>Write words using phase 3 sounds.</w:t>
            </w:r>
          </w:p>
          <w:p w:rsidRPr="00D33C7D" w:rsidR="00271657" w:rsidP="4AC2EEB7" w:rsidRDefault="51824214" w14:paraId="7ADEE84A" w14:textId="542091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" w:hAnsi="comic" w:eastAsia="comic" w:cs="comic"/>
                <w:color w:val="92D050"/>
                <w:sz w:val="20"/>
                <w:szCs w:val="20"/>
              </w:rPr>
            </w:pPr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>Segment words for spelling and identify initial/ end sounds</w:t>
            </w:r>
          </w:p>
          <w:p w:rsidRPr="00D33C7D" w:rsidR="00271657" w:rsidP="4AC2EEB7" w:rsidRDefault="121ADCB0" w14:paraId="5DAB6C7B" w14:textId="0B3BA62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" w:hAnsi="comic" w:eastAsia="comic" w:cs="comic"/>
                <w:color w:val="92D050"/>
                <w:sz w:val="20"/>
                <w:szCs w:val="20"/>
              </w:rPr>
            </w:pPr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>Writing words ending in -</w:t>
            </w:r>
            <w:proofErr w:type="spellStart"/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>ing</w:t>
            </w:r>
            <w:proofErr w:type="spellEnd"/>
            <w:r w:rsidRPr="6BEEC54B">
              <w:rPr>
                <w:rFonts w:ascii="comic" w:hAnsi="comic" w:eastAsia="comic" w:cs="comic"/>
                <w:color w:val="92D050"/>
                <w:sz w:val="20"/>
                <w:szCs w:val="20"/>
              </w:rPr>
              <w:t>.</w:t>
            </w:r>
          </w:p>
        </w:tc>
      </w:tr>
      <w:tr w:rsidRPr="00661623" w:rsidR="00795735" w:rsidTr="145D6202" w14:paraId="60DF6106" w14:textId="77777777">
        <w:trPr>
          <w:trHeight w:val="417"/>
        </w:trPr>
        <w:tc>
          <w:tcPr>
            <w:tcW w:w="5205" w:type="dxa"/>
            <w:vMerge/>
            <w:tcMar/>
          </w:tcPr>
          <w:p w:rsidRPr="00661623" w:rsidR="007E7FD2" w:rsidP="00D6721E" w:rsidRDefault="007E7FD2" w14:paraId="02EB378F" w14:textId="77777777">
            <w:pPr>
              <w:spacing w:after="0"/>
              <w:jc w:val="center"/>
              <w:rPr>
                <w:rFonts w:ascii="Comic Sans MS" w:hAnsi="Comic Sans MS"/>
              </w:rPr>
            </w:pPr>
          </w:p>
        </w:tc>
        <w:tc>
          <w:tcPr>
            <w:tcW w:w="6435" w:type="dxa"/>
            <w:gridSpan w:val="2"/>
            <w:vMerge w:val="restart"/>
            <w:shd w:val="clear" w:color="auto" w:fill="auto"/>
            <w:tcMar/>
            <w:vAlign w:val="center"/>
          </w:tcPr>
          <w:p w:rsidRPr="00661623" w:rsidR="00661623" w:rsidP="4AC2EEB7" w:rsidRDefault="024940DC" w14:paraId="29480EFF" w14:textId="7DE64606">
            <w:pPr>
              <w:spacing w:after="0" w:line="240" w:lineRule="auto"/>
              <w:jc w:val="center"/>
              <w:rPr>
                <w:rFonts w:ascii="comic" w:hAnsi="comic" w:eastAsia="comic" w:cs="comic"/>
                <w:sz w:val="40"/>
                <w:szCs w:val="40"/>
              </w:rPr>
            </w:pPr>
            <w:r w:rsidRPr="5622EA4E">
              <w:rPr>
                <w:rFonts w:ascii="comic" w:hAnsi="comic" w:eastAsia="comic" w:cs="comic"/>
                <w:sz w:val="36"/>
                <w:szCs w:val="36"/>
              </w:rPr>
              <w:t>Traditional Tales</w:t>
            </w:r>
            <w:r w:rsidRPr="5622EA4E" w:rsidR="005F6644">
              <w:rPr>
                <w:rFonts w:ascii="comic" w:hAnsi="comic" w:eastAsia="comic" w:cs="comic"/>
                <w:sz w:val="36"/>
                <w:szCs w:val="36"/>
              </w:rPr>
              <w:t xml:space="preserve"> </w:t>
            </w:r>
            <w:r w:rsidRPr="5622EA4E" w:rsidR="00661623">
              <w:rPr>
                <w:rFonts w:ascii="comic" w:hAnsi="comic" w:eastAsia="comic" w:cs="comic"/>
                <w:sz w:val="36"/>
                <w:szCs w:val="36"/>
              </w:rPr>
              <w:t xml:space="preserve">– </w:t>
            </w:r>
            <w:r w:rsidRPr="5622EA4E" w:rsidR="005F6644">
              <w:rPr>
                <w:rFonts w:ascii="comic" w:hAnsi="comic" w:eastAsia="comic" w:cs="comic"/>
                <w:sz w:val="36"/>
                <w:szCs w:val="36"/>
              </w:rPr>
              <w:t>Spring 1</w:t>
            </w:r>
            <w:r w:rsidRPr="5622EA4E" w:rsidR="00661623">
              <w:rPr>
                <w:rFonts w:ascii="comic" w:hAnsi="comic" w:eastAsia="comic" w:cs="comic"/>
                <w:sz w:val="36"/>
                <w:szCs w:val="36"/>
              </w:rPr>
              <w:t xml:space="preserve"> (</w:t>
            </w:r>
            <w:r w:rsidRPr="5622EA4E" w:rsidR="00A47032">
              <w:rPr>
                <w:rFonts w:ascii="comic" w:hAnsi="comic" w:eastAsia="comic" w:cs="comic"/>
                <w:sz w:val="36"/>
                <w:szCs w:val="36"/>
              </w:rPr>
              <w:t>6</w:t>
            </w:r>
            <w:r w:rsidRPr="5622EA4E" w:rsidR="00661623">
              <w:rPr>
                <w:rFonts w:ascii="comic" w:hAnsi="comic" w:eastAsia="comic" w:cs="comic"/>
                <w:sz w:val="36"/>
                <w:szCs w:val="36"/>
              </w:rPr>
              <w:t xml:space="preserve"> weeks)</w:t>
            </w:r>
          </w:p>
          <w:p w:rsidR="005F6644" w:rsidP="4AC2EEB7" w:rsidRDefault="619BB374" w14:paraId="70072634" w14:textId="4E0537A2">
            <w:pPr>
              <w:spacing w:after="0" w:line="240" w:lineRule="auto"/>
              <w:jc w:val="center"/>
              <w:rPr>
                <w:rFonts w:ascii="comic" w:hAnsi="comic" w:eastAsia="comic" w:cs="comic"/>
                <w:sz w:val="32"/>
                <w:szCs w:val="32"/>
              </w:rPr>
            </w:pPr>
            <w:r w:rsidRPr="5622EA4E">
              <w:rPr>
                <w:rFonts w:ascii="comic" w:hAnsi="comic" w:eastAsia="comic" w:cs="comic"/>
                <w:sz w:val="32"/>
                <w:szCs w:val="32"/>
              </w:rPr>
              <w:t>Goldilocks</w:t>
            </w:r>
            <w:r w:rsidR="00CE2085">
              <w:rPr>
                <w:rFonts w:ascii="comic" w:hAnsi="comic" w:eastAsia="comic" w:cs="comic"/>
                <w:sz w:val="32"/>
                <w:szCs w:val="32"/>
              </w:rPr>
              <w:t>,</w:t>
            </w:r>
            <w:bookmarkStart w:name="_GoBack" w:id="0"/>
            <w:bookmarkEnd w:id="0"/>
            <w:r w:rsidR="00CE2085">
              <w:rPr>
                <w:rFonts w:ascii="comic" w:hAnsi="comic" w:eastAsia="comic" w:cs="comic"/>
                <w:sz w:val="32"/>
                <w:szCs w:val="32"/>
              </w:rPr>
              <w:t xml:space="preserve"> 3 Little Pigs</w:t>
            </w:r>
          </w:p>
          <w:p w:rsidRPr="005F6644" w:rsidR="004928D2" w:rsidP="4AC2EEB7" w:rsidRDefault="004928D2" w14:paraId="664B49DA" w14:textId="609545D2">
            <w:pPr>
              <w:spacing w:after="0" w:line="240" w:lineRule="auto"/>
              <w:jc w:val="center"/>
              <w:rPr>
                <w:rFonts w:ascii="comic" w:hAnsi="comic" w:eastAsia="comic" w:cs="comic"/>
                <w:sz w:val="32"/>
                <w:szCs w:val="32"/>
              </w:rPr>
            </w:pPr>
            <w:r w:rsidRPr="004928D2">
              <w:rPr>
                <w:rFonts w:ascii="comic" w:hAnsi="comic" w:eastAsia="comic" w:cs="comic"/>
                <w:sz w:val="24"/>
                <w:szCs w:val="32"/>
              </w:rPr>
              <w:t xml:space="preserve">Key vocab: little, mischievous, sly, cunning, </w:t>
            </w:r>
          </w:p>
        </w:tc>
        <w:tc>
          <w:tcPr>
            <w:tcW w:w="4054" w:type="dxa"/>
            <w:vMerge/>
            <w:tcMar/>
          </w:tcPr>
          <w:p w:rsidRPr="00661623" w:rsidR="007E7FD2" w:rsidP="00D6721E" w:rsidRDefault="007E7FD2" w14:paraId="6A05A809" w14:textId="77777777">
            <w:pPr>
              <w:spacing w:after="0"/>
              <w:jc w:val="center"/>
              <w:rPr>
                <w:rFonts w:ascii="Comic Sans MS" w:hAnsi="Comic Sans MS"/>
              </w:rPr>
            </w:pPr>
          </w:p>
        </w:tc>
      </w:tr>
      <w:tr w:rsidRPr="00661623" w:rsidR="00E0042E" w:rsidTr="145D6202" w14:paraId="3C3A0C9F" w14:textId="77777777">
        <w:trPr>
          <w:trHeight w:val="481"/>
        </w:trPr>
        <w:tc>
          <w:tcPr>
            <w:tcW w:w="5205" w:type="dxa"/>
            <w:vMerge w:val="restart"/>
            <w:shd w:val="clear" w:color="auto" w:fill="auto"/>
            <w:tcMar/>
          </w:tcPr>
          <w:p w:rsidRPr="006D7014" w:rsidR="00E0042E" w:rsidP="4AC2EEB7" w:rsidRDefault="00E0042E" w14:paraId="11F49CA7" w14:textId="77777777">
            <w:pPr>
              <w:spacing w:after="0" w:line="240" w:lineRule="auto"/>
              <w:jc w:val="center"/>
              <w:rPr>
                <w:rFonts w:ascii="comic" w:hAnsi="comic" w:eastAsia="comic" w:cs="comic"/>
                <w:color w:val="00B050"/>
              </w:rPr>
            </w:pPr>
            <w:r w:rsidRPr="6BEEC54B">
              <w:rPr>
                <w:rFonts w:ascii="comic" w:hAnsi="comic" w:eastAsia="comic" w:cs="comic"/>
                <w:color w:val="00B050"/>
              </w:rPr>
              <w:t>Expressive Arts and Design</w:t>
            </w:r>
          </w:p>
          <w:p w:rsidR="4AC2EEB7" w:rsidP="4AC2EEB7" w:rsidRDefault="4AC2EEB7" w14:paraId="48BE727D" w14:textId="3BC23B61">
            <w:pPr>
              <w:spacing w:after="0" w:line="240" w:lineRule="auto"/>
              <w:jc w:val="center"/>
              <w:rPr>
                <w:rFonts w:ascii="comic" w:hAnsi="comic" w:eastAsia="comic" w:cs="comic"/>
                <w:color w:val="00B050"/>
              </w:rPr>
            </w:pPr>
          </w:p>
          <w:p w:rsidRPr="006D7014" w:rsidR="00DE6ADA" w:rsidP="618F43DD" w:rsidRDefault="49DEC740" w14:paraId="17E33FEE" w14:textId="03EDF9B2">
            <w:pPr>
              <w:pStyle w:val="ListParagraph"/>
              <w:spacing w:after="0" w:line="240" w:lineRule="auto"/>
              <w:jc w:val="left"/>
              <w:rPr>
                <w:rFonts w:ascii="comic" w:hAnsi="comic" w:eastAsia="comic" w:cs="comic"/>
                <w:color w:val="00B050" w:themeColor="text1"/>
                <w:sz w:val="20"/>
                <w:szCs w:val="20"/>
              </w:rPr>
            </w:pPr>
            <w:r w:rsidRPr="618F43DD" w:rsidR="49DEC740">
              <w:rPr>
                <w:rFonts w:ascii="Times New Roman" w:hAnsi="Times New Roman" w:eastAsia="Times New Roman" w:cs="Times New Roman"/>
                <w:color w:val="00B050"/>
                <w:sz w:val="20"/>
                <w:szCs w:val="20"/>
              </w:rPr>
              <w:t>Ma</w:t>
            </w:r>
            <w:r w:rsidRPr="618F43DD" w:rsidR="49DEC740">
              <w:rPr>
                <w:rFonts w:ascii="comic" w:hAnsi="comic" w:eastAsia="comic" w:cs="comic"/>
                <w:color w:val="00B050"/>
                <w:sz w:val="20"/>
                <w:szCs w:val="20"/>
              </w:rPr>
              <w:t xml:space="preserve">ke different textures; make patterns using </w:t>
            </w:r>
            <w:r w:rsidRPr="618F43DD" w:rsidR="49DEC740">
              <w:rPr>
                <w:rFonts w:ascii="comic" w:hAnsi="comic" w:eastAsia="comic" w:cs="comic"/>
                <w:color w:val="00B050"/>
                <w:sz w:val="20"/>
                <w:szCs w:val="20"/>
              </w:rPr>
              <w:t>different colours</w:t>
            </w:r>
            <w:r w:rsidRPr="618F43DD" w:rsidR="49DEC740">
              <w:rPr>
                <w:rFonts w:ascii="comic" w:hAnsi="comic" w:eastAsia="comic" w:cs="comic"/>
                <w:color w:val="00B050"/>
                <w:sz w:val="20"/>
                <w:szCs w:val="20"/>
              </w:rPr>
              <w:t xml:space="preserve"> </w:t>
            </w:r>
          </w:p>
          <w:p w:rsidRPr="004928D2" w:rsidR="004928D2" w:rsidP="618F43DD" w:rsidRDefault="49DEC740" w14:paraId="70F3D2BC" w14:textId="0957E771">
            <w:pPr>
              <w:pStyle w:val="ListParagraph"/>
              <w:spacing w:after="0" w:line="252" w:lineRule="auto"/>
              <w:jc w:val="left"/>
              <w:rPr>
                <w:rFonts w:ascii="comic" w:hAnsi="comic" w:eastAsia="comic" w:cs="comic"/>
                <w:color w:val="00B050" w:themeColor="text1"/>
                <w:sz w:val="20"/>
                <w:szCs w:val="20"/>
              </w:rPr>
            </w:pPr>
            <w:r w:rsidRPr="618F43DD" w:rsidR="49DEC740">
              <w:rPr>
                <w:rFonts w:ascii="comic" w:hAnsi="comic" w:eastAsia="comic" w:cs="comic"/>
                <w:color w:val="00B050"/>
                <w:sz w:val="20"/>
                <w:szCs w:val="20"/>
              </w:rPr>
              <w:t>Making houses. Pastel drawings, printing, patterns on Easter eggs, Life cycles, Flower</w:t>
            </w:r>
            <w:r w:rsidRPr="618F43DD" w:rsidR="232ABE9B">
              <w:rPr>
                <w:rFonts w:ascii="comic" w:hAnsi="comic" w:eastAsia="comic" w:cs="comic"/>
                <w:color w:val="00B050"/>
                <w:sz w:val="20"/>
                <w:szCs w:val="20"/>
              </w:rPr>
              <w:t>s</w:t>
            </w:r>
          </w:p>
          <w:p w:rsidRPr="004928D2" w:rsidR="00DE6ADA" w:rsidP="618F43DD" w:rsidRDefault="49DEC740" w14:paraId="629CBFDE" w14:textId="79313CBB">
            <w:pPr>
              <w:pStyle w:val="ListParagraph"/>
              <w:spacing w:after="0" w:line="252" w:lineRule="auto"/>
              <w:jc w:val="left"/>
              <w:rPr>
                <w:rFonts w:ascii="comic" w:hAnsi="comic" w:eastAsia="comic" w:cs="comic"/>
                <w:color w:val="00B050" w:themeColor="text1"/>
                <w:sz w:val="20"/>
                <w:szCs w:val="20"/>
              </w:rPr>
            </w:pPr>
            <w:r w:rsidRPr="618F43DD" w:rsidR="49DEC740">
              <w:rPr>
                <w:rFonts w:ascii="comic" w:hAnsi="comic" w:eastAsia="comic" w:cs="comic"/>
                <w:color w:val="00B050"/>
                <w:sz w:val="20"/>
                <w:szCs w:val="20"/>
              </w:rPr>
              <w:t xml:space="preserve">Mother’s Day crafts </w:t>
            </w:r>
          </w:p>
          <w:p w:rsidRPr="006D7014" w:rsidR="00DE6ADA" w:rsidP="618F43DD" w:rsidRDefault="49DEC740" w14:paraId="71EE8189" w14:textId="48B48DCE">
            <w:pPr>
              <w:pStyle w:val="ListParagraph"/>
              <w:tabs>
                <w:tab w:val="left" w:pos="1860"/>
              </w:tabs>
              <w:spacing w:after="0"/>
              <w:jc w:val="left"/>
              <w:rPr>
                <w:rFonts w:ascii="comic" w:hAnsi="comic" w:eastAsia="comic" w:cs="comic"/>
                <w:color w:val="00B050" w:themeColor="text1"/>
                <w:sz w:val="20"/>
                <w:szCs w:val="20"/>
              </w:rPr>
            </w:pPr>
            <w:r w:rsidRPr="618F43DD" w:rsidR="49DEC740">
              <w:rPr>
                <w:rFonts w:ascii="comic" w:hAnsi="comic" w:eastAsia="comic" w:cs="comic"/>
                <w:color w:val="00B050"/>
                <w:sz w:val="20"/>
                <w:szCs w:val="20"/>
              </w:rPr>
              <w:t>Provide</w:t>
            </w:r>
            <w:r w:rsidRPr="618F43DD" w:rsidR="49DEC740">
              <w:rPr>
                <w:rFonts w:ascii="comic" w:hAnsi="comic" w:eastAsia="comic" w:cs="comic"/>
                <w:color w:val="00B050"/>
                <w:sz w:val="20"/>
                <w:szCs w:val="20"/>
              </w:rPr>
              <w:t xml:space="preserve"> a wide range of props for play which encourage imagination</w:t>
            </w:r>
          </w:p>
          <w:p w:rsidR="49DEC740" w:rsidP="3F2AB0AB" w:rsidRDefault="49DEC740" w14:paraId="48B27FB3" w14:textId="669EE872">
            <w:pPr>
              <w:pStyle w:val="ListParagraph"/>
              <w:tabs>
                <w:tab w:val="left" w:leader="none" w:pos="1860"/>
              </w:tabs>
              <w:spacing w:after="0"/>
              <w:jc w:val="left"/>
              <w:rPr>
                <w:rFonts w:ascii="comic" w:hAnsi="comic" w:eastAsia="comic" w:cs="comic"/>
                <w:color w:val="000000" w:themeColor="text1" w:themeTint="FF" w:themeShade="FF"/>
                <w:sz w:val="20"/>
                <w:szCs w:val="20"/>
              </w:rPr>
            </w:pPr>
            <w:r w:rsidRPr="3F2AB0AB" w:rsidR="49DEC740">
              <w:rPr>
                <w:rFonts w:ascii="comic" w:hAnsi="comic" w:eastAsia="comic" w:cs="comic"/>
                <w:color w:val="00B050"/>
                <w:sz w:val="20"/>
                <w:szCs w:val="20"/>
              </w:rPr>
              <w:t>Music (Sing Up) –Up and Down, Five Fine Bumble Bees</w:t>
            </w:r>
          </w:p>
          <w:p w:rsidRPr="006D7014" w:rsidR="004928D2" w:rsidP="618F43DD" w:rsidRDefault="004928D2" w14:paraId="0C46C674" w14:textId="69B44DC4">
            <w:pPr>
              <w:pStyle w:val="ListParagraph"/>
              <w:spacing w:after="0" w:line="240" w:lineRule="auto"/>
              <w:jc w:val="left"/>
              <w:rPr>
                <w:rFonts w:ascii="comic" w:hAnsi="comic" w:eastAsia="comic" w:cs="comic"/>
                <w:color w:val="00B050"/>
                <w:sz w:val="20"/>
                <w:szCs w:val="20"/>
              </w:rPr>
            </w:pPr>
            <w:r w:rsidRPr="618F43DD" w:rsidR="6517195C">
              <w:rPr>
                <w:rFonts w:ascii="comic" w:hAnsi="comic" w:eastAsia="comic" w:cs="comic"/>
                <w:color w:val="00B050"/>
                <w:sz w:val="20"/>
                <w:szCs w:val="20"/>
              </w:rPr>
              <w:t xml:space="preserve">Role play ideas – </w:t>
            </w:r>
            <w:r w:rsidRPr="618F43DD" w:rsidR="4EF51C09">
              <w:rPr>
                <w:rFonts w:ascii="comic" w:hAnsi="comic" w:eastAsia="comic" w:cs="comic"/>
                <w:color w:val="00B050"/>
                <w:sz w:val="20"/>
                <w:szCs w:val="20"/>
              </w:rPr>
              <w:t xml:space="preserve">bakery, goldilocks house, </w:t>
            </w:r>
            <w:r w:rsidRPr="618F43DD" w:rsidR="4EF51C09">
              <w:rPr>
                <w:rFonts w:ascii="comic" w:hAnsi="comic" w:eastAsia="comic" w:cs="comic"/>
                <w:color w:val="00B050"/>
                <w:sz w:val="20"/>
                <w:szCs w:val="20"/>
              </w:rPr>
              <w:t>pigs</w:t>
            </w:r>
            <w:r w:rsidRPr="618F43DD" w:rsidR="4EF51C09">
              <w:rPr>
                <w:rFonts w:ascii="comic" w:hAnsi="comic" w:eastAsia="comic" w:cs="comic"/>
                <w:color w:val="00B050"/>
                <w:sz w:val="20"/>
                <w:szCs w:val="20"/>
              </w:rPr>
              <w:t xml:space="preserve"> houses outside and little red riding hood</w:t>
            </w:r>
          </w:p>
          <w:p w:rsidRPr="006D7014" w:rsidR="004928D2" w:rsidP="618F43DD" w:rsidRDefault="004928D2" w14:paraId="41C8F396" w14:textId="48D57A99">
            <w:pPr>
              <w:pStyle w:val="Normal"/>
              <w:spacing w:after="0" w:line="240" w:lineRule="auto"/>
              <w:ind w:left="0"/>
              <w:jc w:val="left"/>
              <w:rPr>
                <w:rFonts w:ascii="comic" w:hAnsi="comic" w:eastAsia="comic" w:cs="comic"/>
                <w:color w:val="00B050"/>
                <w:sz w:val="20"/>
                <w:szCs w:val="20"/>
              </w:rPr>
            </w:pPr>
          </w:p>
        </w:tc>
        <w:tc>
          <w:tcPr>
            <w:tcW w:w="6435" w:type="dxa"/>
            <w:gridSpan w:val="2"/>
            <w:vMerge/>
            <w:tcMar/>
          </w:tcPr>
          <w:p w:rsidRPr="006D7014" w:rsidR="00E0042E" w:rsidP="00E0042E" w:rsidRDefault="00E0042E" w14:paraId="72A3D3EC" w14:textId="77777777">
            <w:pPr>
              <w:spacing w:before="240" w:after="0"/>
              <w:jc w:val="center"/>
              <w:rPr>
                <w:rFonts w:ascii="Comic Sans MS" w:hAnsi="Comic Sans MS"/>
              </w:rPr>
            </w:pPr>
          </w:p>
        </w:tc>
        <w:tc>
          <w:tcPr>
            <w:tcW w:w="4054" w:type="dxa"/>
            <w:vMerge w:val="restart"/>
            <w:shd w:val="clear" w:color="auto" w:fill="auto"/>
            <w:tcMar/>
          </w:tcPr>
          <w:p w:rsidRPr="00E61AF1" w:rsidR="00E0042E" w:rsidP="4AC2EEB7" w:rsidRDefault="00E0042E" w14:paraId="361F2393" w14:textId="77777777">
            <w:pPr>
              <w:spacing w:after="0" w:line="240" w:lineRule="auto"/>
              <w:jc w:val="center"/>
              <w:rPr>
                <w:rFonts w:ascii="comic" w:hAnsi="comic" w:eastAsia="comic" w:cs="comic"/>
                <w:color w:val="FFC000"/>
              </w:rPr>
            </w:pPr>
            <w:r w:rsidRPr="4AC2EEB7">
              <w:rPr>
                <w:rFonts w:ascii="comic" w:hAnsi="comic" w:eastAsia="comic" w:cs="comic"/>
                <w:color w:val="FFC000" w:themeColor="accent4"/>
              </w:rPr>
              <w:t>Mathematics</w:t>
            </w:r>
          </w:p>
          <w:p w:rsidR="4AC2EEB7" w:rsidP="4AC2EEB7" w:rsidRDefault="4AC2EEB7" w14:paraId="394A08FF" w14:textId="4F52885C">
            <w:pPr>
              <w:spacing w:after="0" w:line="240" w:lineRule="auto"/>
              <w:jc w:val="center"/>
              <w:rPr>
                <w:rFonts w:ascii="comic" w:hAnsi="comic" w:eastAsia="comic" w:cs="comic"/>
                <w:color w:val="FFC000" w:themeColor="accent4"/>
              </w:rPr>
            </w:pPr>
          </w:p>
          <w:p w:rsidRPr="00E61AF1" w:rsidR="00E61AF1" w:rsidP="5622EA4E" w:rsidRDefault="40E9C78A" w14:paraId="3EA36092" w14:textId="0C25B403">
            <w:pPr>
              <w:numPr>
                <w:ilvl w:val="0"/>
                <w:numId w:val="11"/>
              </w:numPr>
              <w:spacing w:after="0" w:line="240" w:lineRule="auto"/>
              <w:jc w:val="left"/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</w:pPr>
            <w:r w:rsidRPr="5622EA4E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 xml:space="preserve">Number sense (subsidising, </w:t>
            </w:r>
            <w:proofErr w:type="spellStart"/>
            <w:r w:rsidRPr="5622EA4E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>partioning</w:t>
            </w:r>
            <w:proofErr w:type="spellEnd"/>
            <w:r w:rsidRPr="5622EA4E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>, ordering, numerals)</w:t>
            </w:r>
          </w:p>
          <w:p w:rsidRPr="00E61AF1" w:rsidR="00E61AF1" w:rsidP="5622EA4E" w:rsidRDefault="40E9C78A" w14:paraId="5F1A1971" w14:textId="4A6B338F">
            <w:pPr>
              <w:numPr>
                <w:ilvl w:val="0"/>
                <w:numId w:val="11"/>
              </w:numPr>
              <w:spacing w:after="0" w:line="240" w:lineRule="auto"/>
              <w:jc w:val="left"/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</w:pPr>
            <w:r w:rsidRPr="5622EA4E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>Addition</w:t>
            </w:r>
          </w:p>
          <w:p w:rsidRPr="00E61AF1" w:rsidR="00E61AF1" w:rsidP="5622EA4E" w:rsidRDefault="40E9C78A" w14:paraId="67B9FCD5" w14:textId="697F3FDE">
            <w:pPr>
              <w:numPr>
                <w:ilvl w:val="0"/>
                <w:numId w:val="11"/>
              </w:numPr>
              <w:spacing w:after="0" w:line="240" w:lineRule="auto"/>
              <w:jc w:val="left"/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</w:pPr>
            <w:r w:rsidRPr="5622EA4E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>Subtraction</w:t>
            </w:r>
          </w:p>
          <w:p w:rsidRPr="00E61AF1" w:rsidR="00E61AF1" w:rsidP="5622EA4E" w:rsidRDefault="40E9C78A" w14:paraId="55C335CD" w14:textId="0BC5821E">
            <w:pPr>
              <w:numPr>
                <w:ilvl w:val="0"/>
                <w:numId w:val="11"/>
              </w:numPr>
              <w:spacing w:after="0" w:line="240" w:lineRule="auto"/>
              <w:jc w:val="left"/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</w:pPr>
            <w:r w:rsidRPr="5622EA4E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 xml:space="preserve">Pattern making </w:t>
            </w:r>
          </w:p>
          <w:p w:rsidRPr="00E61AF1" w:rsidR="00E61AF1" w:rsidP="5622EA4E" w:rsidRDefault="40E9C78A" w14:paraId="06F6D103" w14:textId="43B1E017">
            <w:pPr>
              <w:numPr>
                <w:ilvl w:val="0"/>
                <w:numId w:val="11"/>
              </w:numPr>
              <w:spacing w:after="0" w:line="240" w:lineRule="auto"/>
              <w:jc w:val="left"/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</w:pPr>
            <w:r w:rsidRPr="5622EA4E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>Ordering size/ comparing size</w:t>
            </w:r>
          </w:p>
          <w:p w:rsidRPr="00E61AF1" w:rsidR="00E61AF1" w:rsidP="5622EA4E" w:rsidRDefault="40E9C78A" w14:paraId="447A69E2" w14:textId="41395C90">
            <w:pPr>
              <w:numPr>
                <w:ilvl w:val="0"/>
                <w:numId w:val="11"/>
              </w:numPr>
              <w:spacing w:after="0" w:line="240" w:lineRule="auto"/>
              <w:jc w:val="left"/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</w:pPr>
            <w:r w:rsidRPr="5622EA4E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>Small, medium, big, bigger, biggest</w:t>
            </w:r>
          </w:p>
          <w:p w:rsidRPr="00E61AF1" w:rsidR="00E61AF1" w:rsidP="5622EA4E" w:rsidRDefault="320C91E5" w14:paraId="0D0B940D" w14:textId="6066761B">
            <w:pPr>
              <w:numPr>
                <w:ilvl w:val="0"/>
                <w:numId w:val="11"/>
              </w:numPr>
              <w:spacing w:after="0" w:line="240" w:lineRule="auto"/>
              <w:jc w:val="left"/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</w:pPr>
            <w:r w:rsidRPr="5622EA4E">
              <w:rPr>
                <w:rFonts w:ascii="comic" w:hAnsi="comic" w:eastAsia="comic" w:cs="comic"/>
                <w:color w:val="FFC000" w:themeColor="accent4"/>
                <w:sz w:val="20"/>
                <w:szCs w:val="20"/>
              </w:rPr>
              <w:t xml:space="preserve">Doubling and halving using ladybirds, butterflies, dominos. </w:t>
            </w:r>
          </w:p>
        </w:tc>
      </w:tr>
      <w:tr w:rsidRPr="00661623" w:rsidR="00E0042E" w:rsidTr="145D6202" w14:paraId="1897703E" w14:textId="77777777">
        <w:trPr>
          <w:trHeight w:val="3199"/>
        </w:trPr>
        <w:tc>
          <w:tcPr>
            <w:tcW w:w="5205" w:type="dxa"/>
            <w:vMerge/>
            <w:tcMar/>
          </w:tcPr>
          <w:p w:rsidRPr="00661623" w:rsidR="00E0042E" w:rsidP="00E0042E" w:rsidRDefault="00E0042E" w14:paraId="0E27B00A" w14:textId="77777777">
            <w:pPr>
              <w:spacing w:before="240" w:after="0"/>
              <w:rPr>
                <w:rFonts w:ascii="Comic Sans MS" w:hAnsi="Comic Sans MS"/>
              </w:rPr>
            </w:pPr>
          </w:p>
        </w:tc>
        <w:tc>
          <w:tcPr>
            <w:tcW w:w="6435" w:type="dxa"/>
            <w:gridSpan w:val="2"/>
            <w:shd w:val="clear" w:color="auto" w:fill="auto"/>
            <w:tcMar/>
          </w:tcPr>
          <w:p w:rsidRPr="008828C8" w:rsidR="00661623" w:rsidP="4AC2EEB7" w:rsidRDefault="00E0042E" w14:paraId="343ED490" w14:textId="77777777">
            <w:pPr>
              <w:spacing w:after="0" w:line="240" w:lineRule="auto"/>
              <w:jc w:val="center"/>
              <w:rPr>
                <w:rFonts w:ascii="comic" w:hAnsi="comic" w:eastAsia="comic" w:cs="comic"/>
                <w:color w:val="7030A0"/>
              </w:rPr>
            </w:pPr>
            <w:r w:rsidRPr="4AC2EEB7">
              <w:rPr>
                <w:rFonts w:ascii="comic" w:hAnsi="comic" w:eastAsia="comic" w:cs="comic"/>
                <w:color w:val="7030A0"/>
              </w:rPr>
              <w:t>Understanding the World</w:t>
            </w:r>
          </w:p>
          <w:p w:rsidR="4AC2EEB7" w:rsidP="618F43DD" w:rsidRDefault="4AC2EEB7" w14:paraId="2451A4FB" w14:textId="5DA8A49E">
            <w:pPr>
              <w:spacing w:after="0" w:line="240" w:lineRule="auto"/>
              <w:jc w:val="center"/>
              <w:rPr>
                <w:rFonts w:ascii="comic" w:hAnsi="comic" w:eastAsia="comic" w:cs="comic"/>
                <w:color w:val="7030A0"/>
                <w:sz w:val="20"/>
                <w:szCs w:val="20"/>
              </w:rPr>
            </w:pPr>
          </w:p>
          <w:p w:rsidRPr="00B73CC8" w:rsidR="00B73CC8" w:rsidP="618F43DD" w:rsidRDefault="26C4CB25" w14:paraId="0D5C57B6" w14:textId="3DC6F06B">
            <w:pPr>
              <w:pStyle w:val="ListParagraph"/>
              <w:spacing w:after="0" w:line="240" w:lineRule="auto"/>
              <w:rPr>
                <w:rFonts w:ascii="Times New Roman" w:hAnsi="Times New Roman" w:eastAsia="Times New Roman" w:cs="Times New Roman"/>
                <w:color w:val="7030A0" w:themeColor="text1"/>
                <w:sz w:val="22"/>
                <w:szCs w:val="22"/>
              </w:rPr>
            </w:pPr>
            <w:r w:rsidRPr="618F43DD" w:rsidR="74800125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>Investig</w:t>
            </w:r>
            <w:r w:rsidRPr="618F43DD" w:rsidR="74800125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>ate c</w:t>
            </w:r>
            <w:r w:rsidRPr="618F43DD" w:rsidR="26C4CB25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>hanges in the seasons as we enter spring</w:t>
            </w:r>
          </w:p>
          <w:p w:rsidR="297ACD67" w:rsidP="618F43DD" w:rsidRDefault="297ACD67" w14:paraId="2FDC90AB" w14:textId="789D7AAD">
            <w:pPr>
              <w:pStyle w:val="ListParagraph"/>
              <w:spacing w:after="0" w:line="240" w:lineRule="auto"/>
              <w:rPr>
                <w:rFonts w:ascii="Times New Roman" w:hAnsi="Times New Roman" w:eastAsia="Times New Roman" w:cs="Times New Roman"/>
                <w:noProof w:val="0"/>
                <w:color w:val="7030A0"/>
                <w:sz w:val="22"/>
                <w:szCs w:val="22"/>
                <w:lang w:val="en-GB"/>
              </w:rPr>
            </w:pPr>
            <w:r w:rsidRPr="618F43DD" w:rsidR="297ACD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Create opportunities to discuss how we care for the natural world around us.</w:t>
            </w:r>
          </w:p>
          <w:p w:rsidR="62DF9394" w:rsidP="618F43DD" w:rsidRDefault="62DF9394" w14:paraId="53A84C6E" w14:textId="7F4340D0">
            <w:pPr>
              <w:pStyle w:val="ListParagraph"/>
              <w:spacing w:after="0" w:line="240" w:lineRule="auto"/>
              <w:rPr>
                <w:rFonts w:ascii="Times New Roman" w:hAnsi="Times New Roman" w:eastAsia="Times New Roman" w:cs="Times New Roman"/>
                <w:noProof w:val="0"/>
                <w:color w:val="7030A0"/>
                <w:sz w:val="22"/>
                <w:szCs w:val="22"/>
                <w:lang w:val="en-GB"/>
              </w:rPr>
            </w:pPr>
            <w:r w:rsidRPr="145D6202" w:rsidR="62DF93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Learn about spring animals including the names of baby animals.</w:t>
            </w:r>
          </w:p>
          <w:p w:rsidR="48BA0516" w:rsidP="145D6202" w:rsidRDefault="48BA0516" w14:paraId="0B0139D3" w14:textId="09B15AFB">
            <w:pPr>
              <w:pStyle w:val="ListParagraph"/>
              <w:spacing w:after="0" w:line="240" w:lineRule="auto"/>
              <w:rPr>
                <w:rFonts w:ascii="Times New Roman" w:hAnsi="Times New Roman" w:eastAsia="Times New Roman" w:cs="Times New Roman"/>
                <w:noProof w:val="0"/>
                <w:color w:val="7030A0"/>
                <w:sz w:val="22"/>
                <w:szCs w:val="22"/>
                <w:lang w:val="en-GB"/>
              </w:rPr>
            </w:pPr>
            <w:r w:rsidRPr="145D6202" w:rsidR="48BA05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30A0"/>
                <w:sz w:val="22"/>
                <w:szCs w:val="22"/>
                <w:lang w:val="en-GB"/>
              </w:rPr>
              <w:t>Learn about animals that lay eggs including british birds.</w:t>
            </w:r>
          </w:p>
          <w:p w:rsidR="62DF9394" w:rsidP="618F43DD" w:rsidRDefault="62DF9394" w14:paraId="4565F0AD" w14:textId="0CA813AA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both"/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</w:pPr>
            <w:r w:rsidRPr="618F43DD" w:rsidR="62DF9394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 xml:space="preserve">Learn about the Christian </w:t>
            </w:r>
            <w:r w:rsidRPr="618F43DD" w:rsidR="55D9A1B9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>Easter</w:t>
            </w:r>
            <w:r w:rsidRPr="618F43DD" w:rsidR="62DF9394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 xml:space="preserve"> Story</w:t>
            </w:r>
          </w:p>
          <w:p w:rsidRPr="004928D2" w:rsidR="004928D2" w:rsidP="618F43DD" w:rsidRDefault="26C4CB25" w14:paraId="6A70C276" w14:textId="77777777">
            <w:pPr>
              <w:pStyle w:val="ListParagraph"/>
              <w:spacing w:after="0" w:line="240" w:lineRule="auto"/>
              <w:rPr>
                <w:rFonts w:ascii="Times New Roman" w:hAnsi="Times New Roman" w:eastAsia="Times New Roman" w:cs="Times New Roman"/>
                <w:color w:val="7030A0" w:themeColor="text1"/>
                <w:sz w:val="22"/>
                <w:szCs w:val="22"/>
              </w:rPr>
            </w:pPr>
            <w:r w:rsidRPr="618F43DD" w:rsidR="26C4CB25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>Pancake day</w:t>
            </w:r>
          </w:p>
          <w:p w:rsidRPr="004928D2" w:rsidR="483B10F9" w:rsidP="618F43DD" w:rsidRDefault="483B10F9" w14:paraId="619B3158" w14:textId="66912CCE">
            <w:pPr>
              <w:pStyle w:val="ListParagraph"/>
              <w:spacing w:after="0" w:line="240" w:lineRule="auto"/>
              <w:rPr>
                <w:rFonts w:ascii="Times New Roman" w:hAnsi="Times New Roman" w:eastAsia="Times New Roman" w:cs="Times New Roman"/>
                <w:color w:val="7030A0" w:themeColor="text1"/>
                <w:sz w:val="22"/>
                <w:szCs w:val="22"/>
              </w:rPr>
            </w:pPr>
            <w:r w:rsidRPr="618F43DD" w:rsidR="483B10F9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>Valentines</w:t>
            </w:r>
            <w:r w:rsidRPr="618F43DD" w:rsidR="483B10F9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 xml:space="preserve"> day</w:t>
            </w:r>
          </w:p>
          <w:p w:rsidRPr="00B73CC8" w:rsidR="00B73CC8" w:rsidP="618F43DD" w:rsidRDefault="26C4CB25" w14:paraId="4F5A7982" w14:textId="38E00558">
            <w:pPr>
              <w:pStyle w:val="ListParagraph"/>
              <w:spacing w:after="0" w:line="240" w:lineRule="auto"/>
              <w:rPr>
                <w:rFonts w:ascii="Times New Roman" w:hAnsi="Times New Roman" w:eastAsia="Times New Roman" w:cs="Times New Roman"/>
                <w:color w:val="7030A0" w:themeColor="text1"/>
                <w:sz w:val="22"/>
                <w:szCs w:val="22"/>
              </w:rPr>
            </w:pPr>
            <w:r w:rsidRPr="618F43DD" w:rsidR="26C4CB25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 xml:space="preserve">Easter </w:t>
            </w:r>
            <w:r w:rsidRPr="618F43DD" w:rsidR="004928D2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>crafts</w:t>
            </w:r>
            <w:r w:rsidRPr="618F43DD" w:rsidR="26C4CB25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 xml:space="preserve"> and ca</w:t>
            </w:r>
            <w:r w:rsidRPr="618F43DD" w:rsidR="26C4CB25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>rd making.</w:t>
            </w:r>
          </w:p>
          <w:p w:rsidRPr="00B73CC8" w:rsidR="00B73CC8" w:rsidP="618F43DD" w:rsidRDefault="3CF639ED" w14:paraId="665FD87E" w14:textId="0F5385DE">
            <w:pPr>
              <w:pStyle w:val="ListParagraph"/>
              <w:spacing w:after="0" w:line="240" w:lineRule="auto"/>
              <w:rPr>
                <w:rFonts w:ascii="Times New Roman" w:hAnsi="Times New Roman" w:eastAsia="Times New Roman" w:cs="Times New Roman"/>
                <w:color w:val="7030A0" w:themeColor="text1"/>
                <w:sz w:val="22"/>
                <w:szCs w:val="22"/>
              </w:rPr>
            </w:pPr>
            <w:r w:rsidRPr="618F43DD" w:rsidR="12692044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>Mother's day</w:t>
            </w:r>
          </w:p>
          <w:p w:rsidRPr="004928D2" w:rsidR="004928D2" w:rsidP="0F70D8BA" w:rsidRDefault="3CF639ED" w14:paraId="2C2898C2" w14:textId="037BF9D1">
            <w:pPr>
              <w:pStyle w:val="ListParagraph"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2"/>
                <w:szCs w:val="22"/>
              </w:rPr>
            </w:pPr>
            <w:r w:rsidRPr="0F70D8BA" w:rsidR="73BF290B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>Science week related experiments.</w:t>
            </w:r>
          </w:p>
          <w:p w:rsidRPr="004928D2" w:rsidR="004928D2" w:rsidP="0F70D8BA" w:rsidRDefault="3CF639ED" w14:paraId="44EAFD9C" w14:textId="4F9EAE97">
            <w:pPr>
              <w:pStyle w:val="ListParagraph"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2"/>
                <w:szCs w:val="22"/>
              </w:rPr>
            </w:pPr>
            <w:r w:rsidRPr="0F70D8BA" w:rsidR="43AA8F85">
              <w:rPr>
                <w:rFonts w:ascii="Times New Roman" w:hAnsi="Times New Roman" w:eastAsia="Times New Roman" w:cs="Times New Roman"/>
                <w:color w:val="7030A0"/>
                <w:sz w:val="22"/>
                <w:szCs w:val="22"/>
              </w:rPr>
              <w:t xml:space="preserve">Learn where food comes from. E.g. farms, bakeries </w:t>
            </w:r>
          </w:p>
        </w:tc>
        <w:tc>
          <w:tcPr>
            <w:tcW w:w="4054" w:type="dxa"/>
            <w:vMerge/>
            <w:tcMar/>
          </w:tcPr>
          <w:p w:rsidRPr="00661623" w:rsidR="00E0042E" w:rsidP="00E0042E" w:rsidRDefault="00E0042E" w14:paraId="4B94D5A5" w14:textId="77777777">
            <w:pPr>
              <w:spacing w:before="240" w:after="0"/>
              <w:rPr>
                <w:rFonts w:ascii="Comic Sans MS" w:hAnsi="Comic Sans MS"/>
              </w:rPr>
            </w:pPr>
          </w:p>
        </w:tc>
      </w:tr>
    </w:tbl>
    <w:p w:rsidR="7BE30828" w:rsidP="7BE30828" w:rsidRDefault="00B8623E" w14:paraId="3C19B590" w14:textId="49ED344D">
      <w:pPr>
        <w:jc w:val="center"/>
        <w:rPr>
          <w:rFonts w:ascii="Comic Sans MS" w:hAnsi="Comic Sans MS"/>
          <w:sz w:val="24"/>
          <w:szCs w:val="24"/>
        </w:rPr>
      </w:pPr>
      <w:r w:rsidRPr="6BEEC54B">
        <w:rPr>
          <w:rFonts w:ascii="Comic Sans MS" w:hAnsi="Comic Sans MS"/>
          <w:sz w:val="24"/>
          <w:szCs w:val="24"/>
        </w:rPr>
        <w:t>All opportunities are taken to facilitate child lead learning which follows a child’s personal interests regardless of the class topic*</w:t>
      </w:r>
    </w:p>
    <w:sectPr w:rsidR="7BE30828" w:rsidSect="00D6721E">
      <w:pgSz w:w="16838" w:h="11906" w:orient="landscape" w:code="9"/>
      <w:pgMar w:top="567" w:right="567" w:bottom="426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B87" w:rsidP="00DD5720" w:rsidRDefault="008E2B87" w14:paraId="049F31CB" w14:textId="77777777">
      <w:r>
        <w:separator/>
      </w:r>
    </w:p>
  </w:endnote>
  <w:endnote w:type="continuationSeparator" w:id="0">
    <w:p w:rsidR="008E2B87" w:rsidP="00DD5720" w:rsidRDefault="008E2B87" w14:paraId="5312826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comic">
    <w:altName w:val="Cambria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B87" w:rsidP="00DD5720" w:rsidRDefault="008E2B87" w14:paraId="3656B9AB" w14:textId="77777777">
      <w:r>
        <w:separator/>
      </w:r>
    </w:p>
  </w:footnote>
  <w:footnote w:type="continuationSeparator" w:id="0">
    <w:p w:rsidR="008E2B87" w:rsidP="00DD5720" w:rsidRDefault="008E2B87" w14:paraId="45FB0818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74113"/>
    <w:multiLevelType w:val="hybridMultilevel"/>
    <w:tmpl w:val="811C93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10345558"/>
    <w:multiLevelType w:val="hybridMultilevel"/>
    <w:tmpl w:val="0FC8D9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02068CE"/>
    <w:multiLevelType w:val="hybridMultilevel"/>
    <w:tmpl w:val="94C6F4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6CE5F55"/>
    <w:multiLevelType w:val="hybridMultilevel"/>
    <w:tmpl w:val="08422B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959EEEA"/>
    <w:multiLevelType w:val="hybridMultilevel"/>
    <w:tmpl w:val="FACE5DD0"/>
    <w:lvl w:ilvl="0" w:tplc="557AAE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E4CA6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3344B6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C226B9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B3ACD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60E2A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8DCC7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2A80DC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3F2A7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51F24EA"/>
    <w:multiLevelType w:val="hybridMultilevel"/>
    <w:tmpl w:val="DF3CAF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6342C16"/>
    <w:multiLevelType w:val="hybridMultilevel"/>
    <w:tmpl w:val="FB103D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77717323"/>
    <w:multiLevelType w:val="hybridMultilevel"/>
    <w:tmpl w:val="63A887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AB18F5C"/>
    <w:multiLevelType w:val="hybridMultilevel"/>
    <w:tmpl w:val="7B82A5A2"/>
    <w:lvl w:ilvl="0" w:tplc="E51A99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B087E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12A72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1DA0D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7C620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F7246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06EE5C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62E9A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6F644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CB16479"/>
    <w:multiLevelType w:val="hybridMultilevel"/>
    <w:tmpl w:val="C64CC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E9C7823"/>
    <w:multiLevelType w:val="hybridMultilevel"/>
    <w:tmpl w:val="D9D434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8"/>
  </w:num>
  <w:num w:numId="5">
    <w:abstractNumId w:val="9"/>
  </w:num>
  <w:num w:numId="6">
    <w:abstractNumId w:val="11"/>
  </w:num>
  <w:num w:numId="7">
    <w:abstractNumId w:val="3"/>
  </w:num>
  <w:num w:numId="8">
    <w:abstractNumId w:val="12"/>
  </w:num>
  <w:num w:numId="9">
    <w:abstractNumId w:val="4"/>
  </w:num>
  <w:num w:numId="10">
    <w:abstractNumId w:val="6"/>
  </w:num>
  <w:num w:numId="11">
    <w:abstractNumId w:val="7"/>
  </w:num>
  <w:num w:numId="12">
    <w:abstractNumId w:val="0"/>
  </w:num>
  <w:num w:numId="1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attachedTemplate r:id="rId1"/>
  <w:trackRevisions w:val="false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FD2"/>
    <w:rsid w:val="00025835"/>
    <w:rsid w:val="0003405A"/>
    <w:rsid w:val="00065E92"/>
    <w:rsid w:val="00067C79"/>
    <w:rsid w:val="000B6139"/>
    <w:rsid w:val="000F227B"/>
    <w:rsid w:val="000F793E"/>
    <w:rsid w:val="00173124"/>
    <w:rsid w:val="00190479"/>
    <w:rsid w:val="001A77E0"/>
    <w:rsid w:val="001B7D7D"/>
    <w:rsid w:val="002374BD"/>
    <w:rsid w:val="00254D95"/>
    <w:rsid w:val="00271657"/>
    <w:rsid w:val="00283D04"/>
    <w:rsid w:val="002B43D5"/>
    <w:rsid w:val="002E7916"/>
    <w:rsid w:val="003118CF"/>
    <w:rsid w:val="00326698"/>
    <w:rsid w:val="00333F48"/>
    <w:rsid w:val="00344899"/>
    <w:rsid w:val="00390382"/>
    <w:rsid w:val="00392CE0"/>
    <w:rsid w:val="003A6A65"/>
    <w:rsid w:val="003C0267"/>
    <w:rsid w:val="003D26A6"/>
    <w:rsid w:val="00411653"/>
    <w:rsid w:val="00412284"/>
    <w:rsid w:val="00425CBF"/>
    <w:rsid w:val="004927A3"/>
    <w:rsid w:val="004928D2"/>
    <w:rsid w:val="004E1C84"/>
    <w:rsid w:val="004E5017"/>
    <w:rsid w:val="004F0EE8"/>
    <w:rsid w:val="005144BA"/>
    <w:rsid w:val="00522CBD"/>
    <w:rsid w:val="00553E0E"/>
    <w:rsid w:val="00597596"/>
    <w:rsid w:val="005A3494"/>
    <w:rsid w:val="005C3453"/>
    <w:rsid w:val="005C4467"/>
    <w:rsid w:val="005D1993"/>
    <w:rsid w:val="005F6644"/>
    <w:rsid w:val="00601AF5"/>
    <w:rsid w:val="00633A95"/>
    <w:rsid w:val="00661623"/>
    <w:rsid w:val="0066258A"/>
    <w:rsid w:val="006673A8"/>
    <w:rsid w:val="006C575E"/>
    <w:rsid w:val="006C69AF"/>
    <w:rsid w:val="006D108B"/>
    <w:rsid w:val="006D7014"/>
    <w:rsid w:val="006E0285"/>
    <w:rsid w:val="007215F9"/>
    <w:rsid w:val="00722B47"/>
    <w:rsid w:val="00763739"/>
    <w:rsid w:val="00777B8F"/>
    <w:rsid w:val="00795735"/>
    <w:rsid w:val="007E7FD2"/>
    <w:rsid w:val="007F7355"/>
    <w:rsid w:val="008441CF"/>
    <w:rsid w:val="00872C5C"/>
    <w:rsid w:val="00874EB6"/>
    <w:rsid w:val="008828C8"/>
    <w:rsid w:val="00886FE1"/>
    <w:rsid w:val="008A2425"/>
    <w:rsid w:val="008C138D"/>
    <w:rsid w:val="008C227E"/>
    <w:rsid w:val="008E2B87"/>
    <w:rsid w:val="0092327F"/>
    <w:rsid w:val="0098564A"/>
    <w:rsid w:val="0099473A"/>
    <w:rsid w:val="009C47B0"/>
    <w:rsid w:val="009D6608"/>
    <w:rsid w:val="009E4127"/>
    <w:rsid w:val="009F5EEC"/>
    <w:rsid w:val="00A00327"/>
    <w:rsid w:val="00A431AD"/>
    <w:rsid w:val="00A47032"/>
    <w:rsid w:val="00A61E8B"/>
    <w:rsid w:val="00A72735"/>
    <w:rsid w:val="00A72ECB"/>
    <w:rsid w:val="00A93A37"/>
    <w:rsid w:val="00AC3604"/>
    <w:rsid w:val="00B4465A"/>
    <w:rsid w:val="00B73CC8"/>
    <w:rsid w:val="00B8623E"/>
    <w:rsid w:val="00B8626B"/>
    <w:rsid w:val="00BC78D2"/>
    <w:rsid w:val="00BE23A6"/>
    <w:rsid w:val="00C262EB"/>
    <w:rsid w:val="00C31A50"/>
    <w:rsid w:val="00C86A85"/>
    <w:rsid w:val="00CA3011"/>
    <w:rsid w:val="00CC0F47"/>
    <w:rsid w:val="00CE2085"/>
    <w:rsid w:val="00CE75AA"/>
    <w:rsid w:val="00CF4305"/>
    <w:rsid w:val="00CF513F"/>
    <w:rsid w:val="00D33C7D"/>
    <w:rsid w:val="00D6721E"/>
    <w:rsid w:val="00D90104"/>
    <w:rsid w:val="00DA635C"/>
    <w:rsid w:val="00DB7965"/>
    <w:rsid w:val="00DC190B"/>
    <w:rsid w:val="00DD5720"/>
    <w:rsid w:val="00DE6ADA"/>
    <w:rsid w:val="00E0042E"/>
    <w:rsid w:val="00E1404D"/>
    <w:rsid w:val="00E1443E"/>
    <w:rsid w:val="00E376AA"/>
    <w:rsid w:val="00E61AF1"/>
    <w:rsid w:val="00E62A7F"/>
    <w:rsid w:val="00EB6D1C"/>
    <w:rsid w:val="00ED5505"/>
    <w:rsid w:val="00ED71A2"/>
    <w:rsid w:val="00EE3823"/>
    <w:rsid w:val="00F376A9"/>
    <w:rsid w:val="00F66A1C"/>
    <w:rsid w:val="00F900E8"/>
    <w:rsid w:val="00FA6E1D"/>
    <w:rsid w:val="024940DC"/>
    <w:rsid w:val="02E16B00"/>
    <w:rsid w:val="03D12873"/>
    <w:rsid w:val="041ED4BB"/>
    <w:rsid w:val="0436A785"/>
    <w:rsid w:val="0476AF95"/>
    <w:rsid w:val="04C96D1F"/>
    <w:rsid w:val="05EC04CF"/>
    <w:rsid w:val="05FB66E1"/>
    <w:rsid w:val="07920A4F"/>
    <w:rsid w:val="090DE925"/>
    <w:rsid w:val="0AE6E085"/>
    <w:rsid w:val="0C93BCF8"/>
    <w:rsid w:val="0D0C57C1"/>
    <w:rsid w:val="0E6E3D7E"/>
    <w:rsid w:val="0F53C4B4"/>
    <w:rsid w:val="0F70D8BA"/>
    <w:rsid w:val="0F7B7FBE"/>
    <w:rsid w:val="0FB2654D"/>
    <w:rsid w:val="100A0DDF"/>
    <w:rsid w:val="10B79901"/>
    <w:rsid w:val="11E9D5DE"/>
    <w:rsid w:val="121ADCB0"/>
    <w:rsid w:val="1259AEC9"/>
    <w:rsid w:val="12692044"/>
    <w:rsid w:val="127FF359"/>
    <w:rsid w:val="12B862D3"/>
    <w:rsid w:val="137F52C2"/>
    <w:rsid w:val="145D6202"/>
    <w:rsid w:val="177303E8"/>
    <w:rsid w:val="178BD3F6"/>
    <w:rsid w:val="17F98795"/>
    <w:rsid w:val="1862579B"/>
    <w:rsid w:val="1A17CFE2"/>
    <w:rsid w:val="1B2CF8C7"/>
    <w:rsid w:val="1BB03452"/>
    <w:rsid w:val="1E96399C"/>
    <w:rsid w:val="1FB0F865"/>
    <w:rsid w:val="2004997A"/>
    <w:rsid w:val="232ABE9B"/>
    <w:rsid w:val="2413907A"/>
    <w:rsid w:val="2670DC09"/>
    <w:rsid w:val="26C4CB25"/>
    <w:rsid w:val="281798E5"/>
    <w:rsid w:val="2859399C"/>
    <w:rsid w:val="297ACD67"/>
    <w:rsid w:val="29F11C85"/>
    <w:rsid w:val="2CF14F6F"/>
    <w:rsid w:val="2E1E7F10"/>
    <w:rsid w:val="3028F031"/>
    <w:rsid w:val="320C91E5"/>
    <w:rsid w:val="32AC90EC"/>
    <w:rsid w:val="3333194B"/>
    <w:rsid w:val="3366636B"/>
    <w:rsid w:val="357527E8"/>
    <w:rsid w:val="3710F849"/>
    <w:rsid w:val="37110F84"/>
    <w:rsid w:val="371A6D10"/>
    <w:rsid w:val="399FF5E1"/>
    <w:rsid w:val="39B064B3"/>
    <w:rsid w:val="3B84715C"/>
    <w:rsid w:val="3BA7F937"/>
    <w:rsid w:val="3C27FA18"/>
    <w:rsid w:val="3CF639ED"/>
    <w:rsid w:val="3F2AB0AB"/>
    <w:rsid w:val="3F2DC731"/>
    <w:rsid w:val="3F56E32C"/>
    <w:rsid w:val="40E9C78A"/>
    <w:rsid w:val="42D3B4C6"/>
    <w:rsid w:val="4375CE74"/>
    <w:rsid w:val="437EA243"/>
    <w:rsid w:val="43AA8F85"/>
    <w:rsid w:val="43DD564D"/>
    <w:rsid w:val="44C6E336"/>
    <w:rsid w:val="45B95745"/>
    <w:rsid w:val="462C5368"/>
    <w:rsid w:val="4813BB4E"/>
    <w:rsid w:val="483B10F9"/>
    <w:rsid w:val="486B5EE5"/>
    <w:rsid w:val="48A0D04C"/>
    <w:rsid w:val="48BA0516"/>
    <w:rsid w:val="49CEEE73"/>
    <w:rsid w:val="49D4BB6A"/>
    <w:rsid w:val="49DEC740"/>
    <w:rsid w:val="4AC2EEB7"/>
    <w:rsid w:val="4B39576B"/>
    <w:rsid w:val="4B6A4664"/>
    <w:rsid w:val="4D54DF89"/>
    <w:rsid w:val="4EF51C09"/>
    <w:rsid w:val="4F3AD13F"/>
    <w:rsid w:val="5019A2AF"/>
    <w:rsid w:val="503DB787"/>
    <w:rsid w:val="51824214"/>
    <w:rsid w:val="51DB3591"/>
    <w:rsid w:val="51DFCD4F"/>
    <w:rsid w:val="533743CB"/>
    <w:rsid w:val="53755849"/>
    <w:rsid w:val="544E7CDA"/>
    <w:rsid w:val="548719ED"/>
    <w:rsid w:val="54CA7D45"/>
    <w:rsid w:val="55D9A1B9"/>
    <w:rsid w:val="5622EA4E"/>
    <w:rsid w:val="56664DA6"/>
    <w:rsid w:val="5847B045"/>
    <w:rsid w:val="5AAB2C6D"/>
    <w:rsid w:val="5DAD038D"/>
    <w:rsid w:val="5F34B51A"/>
    <w:rsid w:val="5F65227E"/>
    <w:rsid w:val="5FCFE077"/>
    <w:rsid w:val="61692427"/>
    <w:rsid w:val="618F43DD"/>
    <w:rsid w:val="619BB374"/>
    <w:rsid w:val="62DF9394"/>
    <w:rsid w:val="6304F488"/>
    <w:rsid w:val="6517195C"/>
    <w:rsid w:val="66384209"/>
    <w:rsid w:val="669AD123"/>
    <w:rsid w:val="66B82765"/>
    <w:rsid w:val="673ABD76"/>
    <w:rsid w:val="67DCCBFF"/>
    <w:rsid w:val="6819BD36"/>
    <w:rsid w:val="69422B13"/>
    <w:rsid w:val="69A4F078"/>
    <w:rsid w:val="6BCF9896"/>
    <w:rsid w:val="6BEEC54B"/>
    <w:rsid w:val="6F99AFD1"/>
    <w:rsid w:val="6FA9A3E7"/>
    <w:rsid w:val="7029AFF4"/>
    <w:rsid w:val="71716330"/>
    <w:rsid w:val="71D265F1"/>
    <w:rsid w:val="73BF290B"/>
    <w:rsid w:val="74392676"/>
    <w:rsid w:val="74800125"/>
    <w:rsid w:val="74EB212E"/>
    <w:rsid w:val="7561E6F2"/>
    <w:rsid w:val="77E0EAA9"/>
    <w:rsid w:val="78367200"/>
    <w:rsid w:val="79E24E9D"/>
    <w:rsid w:val="7B442EAB"/>
    <w:rsid w:val="7BE30828"/>
    <w:rsid w:val="7CB0B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4:docId w14:val="636B29D4"/>
  <w15:chartTrackingRefBased/>
  <w15:docId w15:val="{04CD9D36-50F4-4F51-831E-602419311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hAnsi="Calibri" w:eastAsia="Calibri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/>
    <w:lsdException w:name="heading 6" w:uiPriority="9" w:semiHidden="1" w:unhideWhenUsed="1"/>
    <w:lsdException w:name="heading 7" w:uiPriority="9" w:semiHidden="1" w:unhideWhenUsed="1"/>
    <w:lsdException w:name="heading 8" w:uiPriority="9" w:semiHidden="1" w:unhideWhenUsed="1"/>
    <w:lsdException w:name="heading 9" w:uiPriority="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  <w:lang w:val="en-GB" w:eastAsia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rFonts w:cs="Times New Roman"/>
      <w:b/>
      <w:sz w:val="60"/>
      <w:szCs w:val="60"/>
      <w:lang w:val="x-none"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rFonts w:cs="Times New Roman"/>
      <w:b/>
      <w:bCs/>
      <w:sz w:val="32"/>
      <w:szCs w:val="32"/>
      <w:lang w:val="x-none" w:eastAsia="x-none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rFonts w:cs="Times New Roman"/>
      <w:b/>
      <w:bCs/>
      <w:sz w:val="28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  <w:rPr>
      <w:rFonts w:ascii="BPreplay" w:hAnsi="BPreplay" w:cs="Times New Roman"/>
      <w:color w:val="404040"/>
      <w:sz w:val="22"/>
      <w:szCs w:val="22"/>
      <w:lang w:val="x-none" w:eastAsia="en-US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ascii="Tuffy" w:hAnsi="Tuffy" w:eastAsia="Times New Roman" w:cs="Times New Roman"/>
      <w:color w:val="BE1C6D"/>
      <w:sz w:val="22"/>
      <w:szCs w:val="22"/>
      <w:lang w:val="x-none" w:eastAsia="en-US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ascii="Tuffy" w:hAnsi="Tuffy" w:eastAsia="Times New Roman" w:cs="Times New Roman"/>
      <w:color w:val="7E1248"/>
      <w:sz w:val="22"/>
      <w:szCs w:val="22"/>
      <w:lang w:val="x-none" w:eastAsia="en-US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ascii="Tuffy" w:hAnsi="Tuffy" w:eastAsia="Times New Roman" w:cs="Times New Roman"/>
      <w:i/>
      <w:iCs/>
      <w:color w:val="7E1248"/>
      <w:sz w:val="22"/>
      <w:szCs w:val="22"/>
      <w:lang w:val="x-none" w:eastAsia="en-US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ascii="Tuffy" w:hAnsi="Tuffy" w:eastAsia="Times New Roman" w:cs="Times New Roman"/>
      <w:color w:val="3E3E3E"/>
      <w:sz w:val="21"/>
      <w:szCs w:val="21"/>
      <w:lang w:val="x-none" w:eastAsia="en-US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ascii="Tuffy" w:hAnsi="Tuffy" w:eastAsia="Times New Roman" w:cs="Times New Roman"/>
      <w:i/>
      <w:iCs/>
      <w:color w:val="3E3E3E"/>
      <w:sz w:val="21"/>
      <w:szCs w:val="21"/>
      <w:lang w:val="x-none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sicParagraph" w:customStyle="1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Times New Roman"/>
      <w:spacing w:val="-6"/>
      <w:szCs w:val="24"/>
      <w:lang w:val="x-none" w:eastAsia="x-none"/>
    </w:rPr>
  </w:style>
  <w:style w:type="character" w:styleId="BasicParagraphChar" w:customStyle="1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styleId="Aim-Twinkl" w:customStyle="1">
    <w:name w:val="Aim - Twinkl"/>
    <w:basedOn w:val="Normal"/>
    <w:link w:val="Aim-TwinklChar"/>
    <w:qFormat/>
    <w:rsid w:val="004E5017"/>
    <w:pPr>
      <w:spacing w:after="113"/>
    </w:pPr>
    <w:rPr>
      <w:rFonts w:cs="Times New Roman"/>
      <w:sz w:val="24"/>
      <w:szCs w:val="24"/>
      <w:lang w:val="x-none" w:eastAsia="x-none"/>
    </w:rPr>
  </w:style>
  <w:style w:type="character" w:styleId="Aim-TwinklChar" w:customStyle="1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3"/>
      </w:numPr>
    </w:pPr>
  </w:style>
  <w:style w:type="paragraph" w:styleId="Bullets-Twinkl" w:customStyle="1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  <w:rPr>
      <w:rFonts w:cs="Times New Roman"/>
      <w:lang w:val="x-none" w:eastAsia="x-none"/>
    </w:rPr>
  </w:style>
  <w:style w:type="character" w:styleId="Bullets-TwinklChar" w:customStyle="1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styleId="Heading1Char" w:customStyle="1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styleId="Heading2Char" w:customStyle="1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styleId="Heading3Char" w:customStyle="1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  <w:rPr>
      <w:rFonts w:cs="Times New Roman"/>
      <w:lang w:val="x-none" w:eastAsia="x-none"/>
    </w:rPr>
  </w:style>
  <w:style w:type="character" w:styleId="FooterChar" w:customStyle="1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styleId="Heading4Char" w:customStyle="1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  <w:rPr>
      <w:rFonts w:cs="Times New Roman"/>
      <w:lang w:val="x-none" w:eastAsia="x-none"/>
    </w:rPr>
  </w:style>
  <w:style w:type="character" w:styleId="HeaderChar" w:customStyle="1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styleId="Heading4-Twinkl" w:customStyle="1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imes New Roman"/>
      <w:bCs/>
      <w:sz w:val="28"/>
      <w:szCs w:val="28"/>
      <w:lang w:val="x-none" w:eastAsia="x-none"/>
    </w:rPr>
  </w:style>
  <w:style w:type="character" w:styleId="Heading4-TwinklChar" w:customStyle="1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styleId="NumberedBullets-Twinkl" w:customStyle="1">
    <w:name w:val="Numbered Bullets - Twinkl"/>
    <w:basedOn w:val="Normal"/>
    <w:link w:val="NumberedBullets-TwinklChar"/>
    <w:qFormat/>
    <w:rsid w:val="004E5017"/>
    <w:pPr>
      <w:numPr>
        <w:numId w:val="4"/>
      </w:numPr>
      <w:jc w:val="left"/>
    </w:pPr>
    <w:rPr>
      <w:rFonts w:cs="Times New Roman"/>
      <w:lang w:val="x-none" w:eastAsia="x-none"/>
    </w:rPr>
  </w:style>
  <w:style w:type="character" w:styleId="NumberedBullets-TwinklChar" w:customStyle="1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styleId="IndentedNumberedBullets-Twinkl" w:customStyle="1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styleId="IndentedNumberedBullets-TwinklChar" w:customStyle="1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styleId="PageNumbers-Twinkl" w:customStyle="1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styleId="PageNumbers-TwinklChar" w:customStyle="1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styleId="Heading5Char" w:customStyle="1">
    <w:name w:val="Heading 5 Char"/>
    <w:link w:val="Heading5"/>
    <w:uiPriority w:val="9"/>
    <w:rsid w:val="00874EB6"/>
    <w:rPr>
      <w:rFonts w:ascii="Tuffy" w:hAnsi="Tuffy" w:eastAsia="Times New Roman" w:cs="Times New Roman"/>
      <w:color w:val="BE1C6D"/>
      <w:sz w:val="22"/>
      <w:szCs w:val="22"/>
      <w:lang w:eastAsia="en-US"/>
    </w:rPr>
  </w:style>
  <w:style w:type="character" w:styleId="Heading6Char" w:customStyle="1">
    <w:name w:val="Heading 6 Char"/>
    <w:link w:val="Heading6"/>
    <w:uiPriority w:val="9"/>
    <w:rsid w:val="00874EB6"/>
    <w:rPr>
      <w:rFonts w:ascii="Tuffy" w:hAnsi="Tuffy" w:eastAsia="Times New Roman" w:cs="Times New Roman"/>
      <w:color w:val="7E1248"/>
      <w:sz w:val="22"/>
      <w:szCs w:val="22"/>
      <w:lang w:eastAsia="en-US"/>
    </w:rPr>
  </w:style>
  <w:style w:type="character" w:styleId="Heading7Char" w:customStyle="1">
    <w:name w:val="Heading 7 Char"/>
    <w:link w:val="Heading7"/>
    <w:uiPriority w:val="9"/>
    <w:rsid w:val="00874EB6"/>
    <w:rPr>
      <w:rFonts w:ascii="Tuffy" w:hAnsi="Tuffy" w:eastAsia="Times New Roman" w:cs="Times New Roman"/>
      <w:i/>
      <w:iCs/>
      <w:color w:val="7E1248"/>
      <w:sz w:val="22"/>
      <w:szCs w:val="22"/>
      <w:lang w:eastAsia="en-US"/>
    </w:rPr>
  </w:style>
  <w:style w:type="character" w:styleId="Heading8Char" w:customStyle="1">
    <w:name w:val="Heading 8 Char"/>
    <w:link w:val="Heading8"/>
    <w:uiPriority w:val="9"/>
    <w:rsid w:val="00874EB6"/>
    <w:rPr>
      <w:rFonts w:ascii="Tuffy" w:hAnsi="Tuffy" w:eastAsia="Times New Roman" w:cs="Times New Roman"/>
      <w:color w:val="3E3E3E"/>
      <w:sz w:val="21"/>
      <w:szCs w:val="21"/>
      <w:lang w:eastAsia="en-US"/>
    </w:rPr>
  </w:style>
  <w:style w:type="character" w:styleId="Heading9Char" w:customStyle="1">
    <w:name w:val="Heading 9 Char"/>
    <w:link w:val="Heading9"/>
    <w:uiPriority w:val="9"/>
    <w:rsid w:val="00874EB6"/>
    <w:rPr>
      <w:rFonts w:ascii="Tuffy" w:hAnsi="Tuffy" w:eastAsia="Times New Roman" w:cs="Times New Roman"/>
      <w:i/>
      <w:iCs/>
      <w:color w:val="3E3E3E"/>
      <w:sz w:val="21"/>
      <w:szCs w:val="21"/>
      <w:lang w:eastAsia="en-US"/>
    </w:rPr>
  </w:style>
  <w:style w:type="paragraph" w:styleId="Originals" w:customStyle="1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  <w:lang w:val="en-GB" w:eastAsia="en-GB"/>
    </w:rPr>
  </w:style>
  <w:style w:type="table" w:styleId="TableGrid">
    <w:name w:val="Table Grid"/>
    <w:basedOn w:val="TableNormal"/>
    <w:uiPriority w:val="99"/>
    <w:rsid w:val="007E7F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66162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n-GB" w:eastAsia="en-GB"/>
    </w:rPr>
  </w:style>
  <w:style w:type="character" w:styleId="Hyperlink">
    <w:name w:val="Hyperlink"/>
    <w:uiPriority w:val="99"/>
    <w:unhideWhenUsed/>
    <w:rsid w:val="00E61AF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%23Action\%23%23%23Working\%23Artwork%20Files\Activity%20Sheet%20Template%20Landscape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2C862-0B12-43F6-8296-C4F5ED9B1EA1}">
  <ds:schemaRefs>
    <ds:schemaRef ds:uri="http://schemas.microsoft.com/office/2006/metadata/properties"/>
    <ds:schemaRef ds:uri="http://schemas.microsoft.com/office/infopath/2007/PartnerControls"/>
    <ds:schemaRef ds:uri="867d923b-0f73-4a09-963a-3de7be8c0e59"/>
    <ds:schemaRef ds:uri="40285c54-5ad9-4a8e-9288-3e853102ce59"/>
  </ds:schemaRefs>
</ds:datastoreItem>
</file>

<file path=customXml/itemProps2.xml><?xml version="1.0" encoding="utf-8"?>
<ds:datastoreItem xmlns:ds="http://schemas.openxmlformats.org/officeDocument/2006/customXml" ds:itemID="{5803B9DC-4A80-4D84-AB77-175710D890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6BD36D-A43F-4712-BE4B-B4E1FD3477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30825D-B491-4C9B-85A9-06AFB34F4E0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Activity Sheet Template Landscape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Sabine Drabble</dc:creator>
  <keywords/>
  <lastModifiedBy>Jodi Novak</lastModifiedBy>
  <revision>15</revision>
  <lastPrinted>2019-04-03T22:20:00.0000000Z</lastPrinted>
  <dcterms:created xsi:type="dcterms:W3CDTF">2022-11-10T12:24:00.0000000Z</dcterms:created>
  <dcterms:modified xsi:type="dcterms:W3CDTF">2026-04-23T10:49:24.2446808Z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0x010100CE04B1912561604A94B15652DC4D32B0</vt:lpwstr>
  </property>
</Properties>
</file>