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08" w:tblpY="529"/>
        <w:tblW w:w="156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934"/>
        <w:gridCol w:w="3810"/>
        <w:gridCol w:w="3699"/>
        <w:gridCol w:w="4251"/>
      </w:tblGrid>
      <w:tr xmlns:wp14="http://schemas.microsoft.com/office/word/2010/wordml" w:rsidRPr="00661623" w:rsidR="00795735" w:rsidTr="39668F01" w14:paraId="4B393403" wp14:textId="77777777">
        <w:trPr>
          <w:trHeight w:val="3812"/>
        </w:trPr>
        <w:tc>
          <w:tcPr>
            <w:tcW w:w="3934" w:type="dxa"/>
            <w:vMerge w:val="restart"/>
            <w:shd w:val="clear" w:color="auto" w:fill="auto"/>
            <w:tcMar/>
          </w:tcPr>
          <w:p w:rsidRPr="002E7916" w:rsidR="00E0042E" w:rsidP="1CD3824E" w:rsidRDefault="007E7FD2" w14:paraId="0B2F304A" wp14:textId="77777777" wp14:noSpellErr="1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color w:val="FF0000"/>
              </w:rPr>
            </w:pPr>
            <w:r w:rsidRPr="1CD3824E" w:rsidR="4A25B089">
              <w:rPr>
                <w:rFonts w:ascii="comic sans" w:hAnsi="comic sans" w:eastAsia="comic sans" w:cs="comic sans"/>
                <w:color w:val="FF0000"/>
              </w:rPr>
              <w:t>Personal Social and Emotional Development</w:t>
            </w:r>
          </w:p>
          <w:p w:rsidR="52CF518B" w:rsidP="781E81F5" w:rsidRDefault="52CF518B" w14:paraId="40A583F0" w14:textId="06D1EB4C">
            <w:pPr>
              <w:pStyle w:val="ListParagraph"/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781E81F5" w:rsidR="2F0847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Show resilience and perseverance in the face of challenge.</w:t>
            </w:r>
          </w:p>
          <w:p w:rsidR="52CF518B" w:rsidP="781E81F5" w:rsidRDefault="52CF518B" w14:paraId="4BC0E772" w14:textId="209531DB">
            <w:pPr>
              <w:pStyle w:val="ListParagraph"/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781E81F5" w:rsidR="52CF518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D</w:t>
            </w:r>
            <w:r w:rsidRPr="781E81F5" w:rsidR="32CF1202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iscuss d</w:t>
            </w:r>
            <w:r w:rsidRPr="781E81F5" w:rsidR="52CF518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 xml:space="preserve">reams and setting ourselves </w:t>
            </w:r>
            <w:r w:rsidRPr="781E81F5" w:rsidR="6492599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g</w:t>
            </w:r>
            <w:r w:rsidRPr="781E81F5" w:rsidR="52CF518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 xml:space="preserve">oals </w:t>
            </w:r>
          </w:p>
          <w:p w:rsidR="52CF518B" w:rsidP="1CD3824E" w:rsidRDefault="52CF518B" w14:paraId="153FF8D9" w14:textId="4E0547F4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1CD3824E" w:rsidR="52CF518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Discuss why we take turns, wait politely, tidy up after ourselves and so on.</w:t>
            </w:r>
          </w:p>
          <w:p w:rsidR="52CF518B" w:rsidP="1CD3824E" w:rsidRDefault="52CF518B" w14:paraId="488DDB64" w14:textId="6B10842F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1CD3824E" w:rsidR="52CF518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Talk about what we are proud of</w:t>
            </w:r>
          </w:p>
          <w:p w:rsidR="1582590B" w:rsidP="1CD3824E" w:rsidRDefault="1582590B" w14:paraId="7ACFA657" w14:textId="65195427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1CD3824E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Discussing feelings and emotions</w:t>
            </w:r>
          </w:p>
          <w:p w:rsidR="1582590B" w:rsidP="1CD3824E" w:rsidRDefault="1582590B" w14:paraId="55737B82" w14:textId="6201E2BA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1CD3824E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Manage own behaviour</w:t>
            </w:r>
          </w:p>
          <w:p w:rsidR="1582590B" w:rsidP="1CD3824E" w:rsidRDefault="1582590B" w14:paraId="29D393FE" w14:textId="6130E9F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1CD3824E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Express preferences</w:t>
            </w:r>
          </w:p>
          <w:p w:rsidR="1582590B" w:rsidP="781E81F5" w:rsidRDefault="1582590B" w14:paraId="1E8F7128" w14:textId="59E15DAC">
            <w:pPr>
              <w:pStyle w:val="ListParagraph"/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781E81F5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Build confidence in their own abilities and independence</w:t>
            </w:r>
          </w:p>
          <w:p w:rsidR="1582590B" w:rsidP="781E81F5" w:rsidRDefault="1582590B" w14:paraId="6CBA3BA6" w14:textId="7AB31D1B">
            <w:pPr>
              <w:pStyle w:val="ListParagraph"/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781E81F5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Developing the characteristics of effective learning</w:t>
            </w:r>
          </w:p>
          <w:p w:rsidR="1582590B" w:rsidP="781E81F5" w:rsidRDefault="1582590B" w14:paraId="1390DC81" w14:textId="0690E5C9">
            <w:pPr>
              <w:pStyle w:val="ListParagraph"/>
              <w:spacing w:before="0" w:beforeAutospacing="off" w:after="0" w:afterAutospacing="off" w:line="240" w:lineRule="auto"/>
              <w:ind w:right="25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781E81F5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Looking after others</w:t>
            </w:r>
          </w:p>
          <w:p w:rsidR="1582590B" w:rsidP="781E81F5" w:rsidRDefault="1582590B" w14:paraId="1DA4B2A8" w14:textId="7F5183A9">
            <w:pPr>
              <w:pStyle w:val="ListParagraph"/>
              <w:spacing w:before="0" w:beforeAutospacing="off" w:after="0" w:afterAutospacing="off" w:line="240" w:lineRule="auto"/>
              <w:ind w:right="25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</w:pPr>
            <w:r w:rsidRPr="781E81F5" w:rsidR="274D628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 xml:space="preserve">Building </w:t>
            </w:r>
            <w:r w:rsidRPr="781E81F5" w:rsidR="1582590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GB"/>
              </w:rPr>
              <w:t>Friendships</w:t>
            </w:r>
          </w:p>
          <w:p w:rsidR="1CD3824E" w:rsidP="1CD3824E" w:rsidRDefault="1CD3824E" w14:paraId="021744F7" w14:textId="3BB7CF23">
            <w:pPr>
              <w:pStyle w:val="Default"/>
              <w:spacing w:before="0" w:beforeAutospacing="off" w:after="0" w:afterAutospacing="off" w:line="240" w:lineRule="auto"/>
              <w:ind w:left="0"/>
              <w:rPr>
                <w:rFonts w:ascii="comic sans" w:hAnsi="comic sans" w:eastAsia="comic sans" w:cs="comic sans"/>
                <w:color w:val="FF0066"/>
                <w:sz w:val="20"/>
                <w:szCs w:val="20"/>
              </w:rPr>
            </w:pPr>
          </w:p>
          <w:p w:rsidRPr="002E7916" w:rsidR="00271657" w:rsidP="1CD3824E" w:rsidRDefault="00271657" w14:paraId="672A6659" wp14:textId="77777777" wp14:noSpellErr="1">
            <w:pPr>
              <w:pStyle w:val="Default"/>
              <w:spacing w:before="0" w:beforeAutospacing="off" w:after="0" w:afterAutospacing="off" w:line="240" w:lineRule="auto"/>
              <w:ind w:left="720"/>
              <w:rPr>
                <w:rFonts w:ascii="comic sans" w:hAnsi="comic sans" w:eastAsia="comic sans" w:cs="comic sans"/>
                <w:color w:val="FF0066"/>
              </w:rPr>
            </w:pPr>
          </w:p>
        </w:tc>
        <w:tc>
          <w:tcPr>
            <w:tcW w:w="3810" w:type="dxa"/>
            <w:shd w:val="clear" w:color="auto" w:fill="auto"/>
            <w:tcMar/>
          </w:tcPr>
          <w:p w:rsidRPr="004927A3" w:rsidR="007E7FD2" w:rsidP="1CD3824E" w:rsidRDefault="007E7FD2" w14:paraId="706905E5" wp14:textId="77777777" wp14:noSpellErr="1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color w:val="00B0F0"/>
              </w:rPr>
            </w:pPr>
            <w:r w:rsidRPr="1CD3824E" w:rsidR="4A25B089">
              <w:rPr>
                <w:rFonts w:ascii="comic sans" w:hAnsi="comic sans" w:eastAsia="comic sans" w:cs="comic sans"/>
                <w:color w:val="00B0F0"/>
              </w:rPr>
              <w:t>Communication and Language</w:t>
            </w:r>
          </w:p>
          <w:p w:rsidRPr="004927A3" w:rsidR="0092327F" w:rsidP="1CD3824E" w:rsidRDefault="0092327F" w14:paraId="26E126DA" wp14:textId="201AACDD">
            <w:pPr>
              <w:pStyle w:val="Default"/>
              <w:numPr>
                <w:ilvl w:val="0"/>
                <w:numId w:val="5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</w:pPr>
            <w:r w:rsidRPr="1CD3824E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Hold conversations with teachers and peers</w:t>
            </w:r>
          </w:p>
          <w:p w:rsidRPr="004927A3" w:rsidR="0092327F" w:rsidP="1CD3824E" w:rsidRDefault="0092327F" w14:paraId="7A33F0D1" wp14:textId="4D139FED">
            <w:pPr>
              <w:pStyle w:val="Default"/>
              <w:numPr>
                <w:ilvl w:val="0"/>
                <w:numId w:val="5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</w:pPr>
            <w:r w:rsidRPr="1CD3824E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Participate in discussions in small groups and as a class</w:t>
            </w:r>
          </w:p>
          <w:p w:rsidRPr="004927A3" w:rsidR="0092327F" w:rsidP="59DA7C87" w:rsidRDefault="0092327F" w14:paraId="7940261E" wp14:textId="27EB4F8E">
            <w:pPr>
              <w:pStyle w:val="Default"/>
              <w:numPr>
                <w:ilvl w:val="0"/>
                <w:numId w:val="5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</w:pPr>
            <w:r w:rsidRPr="59DA7C87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 xml:space="preserve">Offer explanations for why things </w:t>
            </w:r>
            <w:r w:rsidRPr="59DA7C87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 xml:space="preserve">might happen. </w:t>
            </w:r>
          </w:p>
          <w:p w:rsidRPr="004927A3" w:rsidR="0092327F" w:rsidP="59DA7C87" w:rsidRDefault="0092327F" w14:paraId="307A550B" wp14:textId="3486CD1C">
            <w:pPr>
              <w:pStyle w:val="Default"/>
              <w:numPr>
                <w:ilvl w:val="0"/>
                <w:numId w:val="5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8"/>
                <w:szCs w:val="28"/>
                <w:lang w:val="en-GB"/>
              </w:rPr>
            </w:pPr>
            <w:r w:rsidRPr="59DA7C87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 xml:space="preserve">Express ideas and feelings. </w:t>
            </w:r>
          </w:p>
          <w:p w:rsidRPr="004927A3" w:rsidR="0092327F" w:rsidP="59DA7C87" w:rsidRDefault="0092327F" w14:paraId="6CB97167" wp14:textId="2E34BDC9">
            <w:pPr>
              <w:pStyle w:val="Default"/>
              <w:numPr>
                <w:ilvl w:val="0"/>
                <w:numId w:val="5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 w:themeColor="text1" w:themeTint="FF" w:themeShade="FF"/>
                <w:sz w:val="28"/>
                <w:szCs w:val="28"/>
                <w:lang w:val="en-GB"/>
              </w:rPr>
            </w:pPr>
            <w:r w:rsidRPr="59DA7C87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Re-read some books so children learn the language necessary to talk a</w:t>
            </w:r>
            <w:r w:rsidRPr="59DA7C87" w:rsidR="238AF4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 xml:space="preserve">bout what </w:t>
            </w:r>
            <w:r w:rsidRPr="59DA7C87" w:rsidR="41FBDF5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them</w:t>
            </w:r>
          </w:p>
          <w:p w:rsidRPr="004927A3" w:rsidR="0092327F" w:rsidP="1CD3824E" w:rsidRDefault="0092327F" w14:paraId="14AEB7DC" wp14:textId="01E0C2B5">
            <w:pPr>
              <w:pStyle w:val="Default"/>
              <w:numPr>
                <w:ilvl w:val="0"/>
                <w:numId w:val="5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99" w:type="dxa"/>
            <w:shd w:val="clear" w:color="auto" w:fill="auto"/>
            <w:tcMar/>
          </w:tcPr>
          <w:p w:rsidRPr="00661623" w:rsidR="00661623" w:rsidP="1CD3824E" w:rsidRDefault="00661623" w14:paraId="0A37501D" wp14:textId="1262124B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color w:val="FFC000"/>
              </w:rPr>
            </w:pPr>
            <w:r w:rsidRPr="1CD3824E" w:rsidR="4A25B089">
              <w:rPr>
                <w:rFonts w:ascii="comic sans" w:hAnsi="comic sans" w:eastAsia="comic sans" w:cs="comic sans"/>
                <w:color w:val="FFC000" w:themeColor="accent4" w:themeTint="FF" w:themeShade="FF"/>
              </w:rPr>
              <w:t>Physical Development</w:t>
            </w:r>
          </w:p>
          <w:p w:rsidRPr="00D33C7D" w:rsidR="00B4465A" w:rsidP="1CD3824E" w:rsidRDefault="00B4465A" w14:paraId="1320B787" wp14:textId="77777777" wp14:noSpellErr="1">
            <w:pPr>
              <w:pStyle w:val="Default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color w:val="FFC000"/>
                <w:sz w:val="22"/>
                <w:szCs w:val="22"/>
              </w:rPr>
            </w:pPr>
            <w:r w:rsidRPr="1CD3824E" w:rsidR="78DF7316">
              <w:rPr>
                <w:rFonts w:ascii="comic sans" w:hAnsi="comic sans" w:eastAsia="comic sans" w:cs="comic sans"/>
                <w:color w:val="FFC000" w:themeColor="accent4" w:themeTint="FF" w:themeShade="FF"/>
                <w:sz w:val="22"/>
                <w:szCs w:val="22"/>
              </w:rPr>
              <w:t>Pencil control activities</w:t>
            </w:r>
          </w:p>
          <w:p w:rsidRPr="00D33C7D" w:rsidR="00B4465A" w:rsidP="1CD3824E" w:rsidRDefault="00B4465A" w14:paraId="701BF04F" wp14:textId="11072F2A">
            <w:pPr>
              <w:pStyle w:val="Default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color w:val="FFC000"/>
                <w:sz w:val="22"/>
                <w:szCs w:val="22"/>
              </w:rPr>
            </w:pPr>
            <w:r w:rsidRPr="1CD3824E" w:rsidR="78DF7316">
              <w:rPr>
                <w:rFonts w:ascii="comic sans" w:hAnsi="comic sans" w:eastAsia="comic sans" w:cs="comic sans"/>
                <w:color w:val="FFC000" w:themeColor="accent4" w:themeTint="FF" w:themeShade="FF"/>
                <w:sz w:val="22"/>
                <w:szCs w:val="22"/>
              </w:rPr>
              <w:t>Cutting skill development</w:t>
            </w:r>
          </w:p>
          <w:p w:rsidRPr="00661623" w:rsidR="00B4465A" w:rsidP="1CD3824E" w:rsidRDefault="00B4465A" w14:paraId="6097BB7B" wp14:textId="1B56C16B">
            <w:pPr>
              <w:pStyle w:val="Default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>Creative movement and gymnastics</w:t>
            </w:r>
          </w:p>
          <w:p w:rsidRPr="00661623" w:rsidR="00B4465A" w:rsidP="1CD3824E" w:rsidRDefault="00B4465A" w14:paraId="64941B39" wp14:textId="384A562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 xml:space="preserve">Handle tools independently </w:t>
            </w:r>
          </w:p>
          <w:p w:rsidRPr="00661623" w:rsidR="00B4465A" w:rsidP="1CD3824E" w:rsidRDefault="00B4465A" w14:paraId="2E99459E" wp14:textId="4AD54FE6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ind w:right="249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>Obstacle activities children moving over, under, through and around equipment</w:t>
            </w:r>
          </w:p>
          <w:p w:rsidRPr="00661623" w:rsidR="00B4465A" w:rsidP="1CD3824E" w:rsidRDefault="00B4465A" w14:paraId="706EEB43" wp14:textId="39D83708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 xml:space="preserve">Encourage children to be highly active and get out of breath </w:t>
            </w:r>
          </w:p>
          <w:p w:rsidRPr="00661623" w:rsidR="00B4465A" w:rsidP="1CD3824E" w:rsidRDefault="00B4465A" w14:paraId="5B2DD5E1" wp14:textId="41B79DB4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ind w:right="42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 xml:space="preserve">several times every day. </w:t>
            </w:r>
          </w:p>
          <w:p w:rsidRPr="00661623" w:rsidR="00B4465A" w:rsidP="1CD3824E" w:rsidRDefault="00B4465A" w14:paraId="0C95FFBA" wp14:textId="68E10913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ind w:right="42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>Provide</w:t>
            </w: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 xml:space="preserve"> opportunities for children to, spin, rock, tilt, fall, slide and bounce. </w:t>
            </w:r>
          </w:p>
          <w:p w:rsidRPr="00661623" w:rsidR="00B4465A" w:rsidP="1CD3824E" w:rsidRDefault="00B4465A" w14:paraId="7A1CA308" wp14:textId="03FCE79C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>Recognise changes to self when exercising</w:t>
            </w:r>
          </w:p>
          <w:p w:rsidRPr="00661623" w:rsidR="00B4465A" w:rsidP="1CD3824E" w:rsidRDefault="00B4465A" w14:paraId="34F9B41B" wp14:textId="773F7A3F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/>
                <w:sz w:val="22"/>
                <w:szCs w:val="22"/>
                <w:lang w:val="en-GB"/>
              </w:rPr>
            </w:pPr>
            <w:r w:rsidRPr="1CD3824E" w:rsidR="776609F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2"/>
                <w:szCs w:val="22"/>
                <w:lang w:val="en-GB"/>
              </w:rPr>
              <w:t>Dance / moving to music</w:t>
            </w:r>
          </w:p>
        </w:tc>
        <w:tc>
          <w:tcPr>
            <w:tcW w:w="4251" w:type="dxa"/>
            <w:vMerge w:val="restart"/>
            <w:shd w:val="clear" w:color="auto" w:fill="auto"/>
            <w:tcMar/>
          </w:tcPr>
          <w:p w:rsidR="00ED5505" w:rsidP="1CD3824E" w:rsidRDefault="007E7FD2" w14:paraId="7FD2AE12" wp14:textId="77777777" wp14:noSpellErr="1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color w:val="00CC00"/>
              </w:rPr>
            </w:pPr>
            <w:r w:rsidRPr="161D79C8" w:rsidR="4A25B089">
              <w:rPr>
                <w:rFonts w:ascii="comic sans" w:hAnsi="comic sans" w:eastAsia="comic sans" w:cs="comic sans"/>
                <w:color w:val="00CC00"/>
              </w:rPr>
              <w:t>Literacy</w:t>
            </w:r>
          </w:p>
          <w:p w:rsidR="267B387A" w:rsidP="161D79C8" w:rsidRDefault="267B387A" w14:paraId="43897655" w14:textId="33694720">
            <w:pPr>
              <w:pStyle w:val="ListParagraph"/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61D79C8" w:rsidR="267B387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Read non-fiction texts such as ‘why do we need bees?’ and ‘one little seed’. </w:t>
            </w:r>
          </w:p>
          <w:p w:rsidRPr="00964156" w:rsidR="00BE50E7" w:rsidP="1CD3824E" w:rsidRDefault="00BE50E7" w14:paraId="73FD4423" wp14:textId="373B3A19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CD3824E" w:rsidR="03ACAD5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Read and retell t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he Very Hungry Caterpillar</w:t>
            </w:r>
            <w:r w:rsidRPr="1CD3824E" w:rsidR="5C8C234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using the vocabulary: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monday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, 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tuesday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, 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wednesday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, 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thursday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, 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friday</w:t>
            </w:r>
            <w:r w:rsidRPr="1CD3824E" w:rsidR="3972C1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, </w:t>
            </w:r>
          </w:p>
          <w:p w:rsidRPr="00964156" w:rsidR="00BE50E7" w:rsidP="43BABFAD" w:rsidRDefault="00BE50E7" w14:paraId="7811F158" wp14:textId="37BF8158">
            <w:pPr>
              <w:pStyle w:val="ListParagraph"/>
              <w:spacing w:before="0" w:beforeAutospacing="off" w:after="0" w:afterAutospacing="off" w:line="240" w:lineRule="auto"/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43BABFAD" w:rsidR="7BCE731B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Read, </w:t>
            </w:r>
            <w:r w:rsidRPr="43BABFAD" w:rsidR="7BCE731B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retell</w:t>
            </w:r>
            <w:r w:rsidRPr="43BABFAD" w:rsidR="7BCE731B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and write the </w:t>
            </w:r>
            <w:r w:rsidRPr="43BABFAD" w:rsidR="3972C165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Bee on a lark</w:t>
            </w:r>
            <w:r w:rsidRPr="43BABFAD" w:rsidR="6C3C31C4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. Discuss the rhyming words </w:t>
            </w:r>
            <w:r w:rsidRPr="43BABFAD" w:rsidR="6C3C31C4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e.g.</w:t>
            </w:r>
            <w:r w:rsidRPr="43BABFAD" w:rsidR="6C3C31C4">
              <w:rPr>
                <w:rStyle w:val="a"/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lark and park. Discuss any words we do not know the meaning of</w:t>
            </w:r>
          </w:p>
          <w:p w:rsidRPr="00964156" w:rsidR="00BE50E7" w:rsidP="43BABFAD" w:rsidRDefault="00BE50E7" w14:paraId="1B3C0D55" wp14:textId="6D8F47BB">
            <w:pPr>
              <w:pStyle w:val="Default"/>
              <w:numPr>
                <w:ilvl w:val="0"/>
                <w:numId w:val="13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43BABFAD" w:rsidR="2B24EAE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Retell a story with actions and / or picture prompts as part of a group</w:t>
            </w:r>
            <w:r w:rsidRPr="43BABFAD" w:rsidR="2B24EAE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. </w:t>
            </w:r>
          </w:p>
          <w:p w:rsidRPr="00964156" w:rsidR="00BE50E7" w:rsidP="1CD3824E" w:rsidRDefault="00BE50E7" w14:paraId="6610AEA8" wp14:textId="2ABA6CE7">
            <w:pPr>
              <w:pStyle w:val="Default"/>
              <w:numPr>
                <w:ilvl w:val="0"/>
                <w:numId w:val="13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CD3824E" w:rsidR="7150820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E</w:t>
            </w:r>
            <w:r w:rsidRPr="1CD3824E" w:rsidR="2B24EAE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xplain the main events of a story.</w:t>
            </w:r>
          </w:p>
          <w:p w:rsidRPr="00964156" w:rsidR="00BE50E7" w:rsidP="1CD3824E" w:rsidRDefault="00BE50E7" w14:paraId="3A6570E3" wp14:textId="1C00DD68">
            <w:pPr>
              <w:pStyle w:val="Default"/>
              <w:numPr>
                <w:ilvl w:val="0"/>
                <w:numId w:val="13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CD3824E" w:rsidR="5F9E00C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D</w:t>
            </w:r>
            <w:r w:rsidRPr="1CD3824E" w:rsidR="2B24EAEB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raw pictures of characters/ event / setting in a story. </w:t>
            </w:r>
          </w:p>
          <w:p w:rsidRPr="00964156" w:rsidR="00BE50E7" w:rsidP="1CD3824E" w:rsidRDefault="00BE50E7" w14:paraId="1DAC309E" wp14:textId="6A1DC7B0">
            <w:pPr>
              <w:pStyle w:val="Default"/>
              <w:numPr>
                <w:ilvl w:val="0"/>
                <w:numId w:val="13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CD3824E" w:rsidR="43730C42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Learn to read and write tricky </w:t>
            </w:r>
            <w:r w:rsidRPr="1CD3824E" w:rsidR="43730C42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words:</w:t>
            </w:r>
            <w:r w:rsidRPr="1CD3824E" w:rsidR="4C1B2E2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</w:t>
            </w:r>
            <w:r w:rsidRPr="1CD3824E" w:rsidR="4C1B2E24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s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aid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so 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have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like some come love do were here little says there when what one out today</w:t>
            </w:r>
          </w:p>
          <w:p w:rsidRPr="00964156" w:rsidR="00BE50E7" w:rsidP="1CD3824E" w:rsidRDefault="00BE50E7" w14:paraId="71221A36" wp14:textId="4C311EF4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CD3824E" w:rsidR="5D60A815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Learn to read and segment words using d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ouble constants 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e.g.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cr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, 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st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etc</w:t>
            </w:r>
          </w:p>
          <w:p w:rsidRPr="00964156" w:rsidR="00BE50E7" w:rsidP="1CD3824E" w:rsidRDefault="00BE50E7" w14:paraId="02EB378F" wp14:textId="45789F4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</w:pPr>
            <w:r w:rsidRPr="1CD3824E" w:rsidR="3147AD5A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Learn to read using the suffixes: </w:t>
            </w:r>
            <w:r w:rsidRPr="1CD3824E" w:rsidR="3147AD5A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i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ng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,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ed, </w:t>
            </w:r>
            <w:r w:rsidRPr="1CD3824E" w:rsidR="2B24EAEB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>est</w:t>
            </w:r>
            <w:r w:rsidRPr="1CD3824E" w:rsidR="4BEBDBAD">
              <w:rPr>
                <w:rFonts w:ascii="comic sans" w:hAnsi="comic sans" w:eastAsia="comic sans" w:cs="comic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92D050"/>
                <w:sz w:val="22"/>
                <w:szCs w:val="22"/>
                <w:lang w:val="en-GB"/>
              </w:rPr>
              <w:t xml:space="preserve"> and es.</w:t>
            </w:r>
          </w:p>
        </w:tc>
      </w:tr>
      <w:tr xmlns:wp14="http://schemas.microsoft.com/office/word/2010/wordml" w:rsidRPr="00661623" w:rsidR="00795735" w:rsidTr="39668F01" w14:paraId="72D6F8A2" wp14:textId="77777777">
        <w:trPr>
          <w:trHeight w:val="417"/>
        </w:trPr>
        <w:tc>
          <w:tcPr>
            <w:tcW w:w="3934" w:type="dxa"/>
            <w:vMerge/>
            <w:tcMar/>
          </w:tcPr>
          <w:p w:rsidRPr="00661623" w:rsidR="007E7FD2" w:rsidP="00D6721E" w:rsidRDefault="007E7FD2" w14:paraId="6A05A809" wp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7509" w:type="dxa"/>
            <w:gridSpan w:val="2"/>
            <w:vMerge w:val="restart"/>
            <w:shd w:val="clear" w:color="auto" w:fill="auto"/>
            <w:tcMar/>
            <w:vAlign w:val="center"/>
          </w:tcPr>
          <w:p w:rsidRPr="00661623" w:rsidR="00661623" w:rsidP="1CD3824E" w:rsidRDefault="00BE50E7" w14:paraId="59791390" wp14:textId="77777777" wp14:noSpellErr="1">
            <w:pPr>
              <w:spacing w:before="0" w:beforeAutospacing="off" w:after="0" w:afterAutospacing="off" w:line="240" w:lineRule="auto"/>
              <w:jc w:val="center"/>
              <w:rPr>
                <w:rFonts w:ascii="comic sans" w:hAnsi="comic sans" w:eastAsia="comic sans" w:cs="comic sans"/>
                <w:sz w:val="40"/>
                <w:szCs w:val="40"/>
              </w:rPr>
            </w:pPr>
            <w:r w:rsidRPr="1CD3824E" w:rsidR="7D476D8A">
              <w:rPr>
                <w:rFonts w:ascii="comic sans" w:hAnsi="comic sans" w:eastAsia="comic sans" w:cs="comic sans"/>
                <w:sz w:val="36"/>
                <w:szCs w:val="36"/>
              </w:rPr>
              <w:t>In the Garden</w:t>
            </w:r>
            <w:r w:rsidRPr="1CD3824E" w:rsidR="4AF877A1">
              <w:rPr>
                <w:rFonts w:ascii="comic sans" w:hAnsi="comic sans" w:eastAsia="comic sans" w:cs="comic sans"/>
                <w:sz w:val="36"/>
                <w:szCs w:val="36"/>
              </w:rPr>
              <w:t xml:space="preserve"> </w:t>
            </w:r>
            <w:r w:rsidRPr="1CD3824E" w:rsidR="522BA8CA">
              <w:rPr>
                <w:rFonts w:ascii="comic sans" w:hAnsi="comic sans" w:eastAsia="comic sans" w:cs="comic sans"/>
                <w:sz w:val="36"/>
                <w:szCs w:val="36"/>
              </w:rPr>
              <w:t xml:space="preserve">– </w:t>
            </w:r>
            <w:r w:rsidRPr="1CD3824E" w:rsidR="4AF877A1">
              <w:rPr>
                <w:rFonts w:ascii="comic sans" w:hAnsi="comic sans" w:eastAsia="comic sans" w:cs="comic sans"/>
                <w:sz w:val="36"/>
                <w:szCs w:val="36"/>
              </w:rPr>
              <w:t>S</w:t>
            </w:r>
            <w:r w:rsidRPr="1CD3824E" w:rsidR="7D476D8A">
              <w:rPr>
                <w:rFonts w:ascii="comic sans" w:hAnsi="comic sans" w:eastAsia="comic sans" w:cs="comic sans"/>
                <w:sz w:val="36"/>
                <w:szCs w:val="36"/>
              </w:rPr>
              <w:t>ummer 1</w:t>
            </w:r>
            <w:r w:rsidRPr="1CD3824E" w:rsidR="522BA8CA">
              <w:rPr>
                <w:rFonts w:ascii="comic sans" w:hAnsi="comic sans" w:eastAsia="comic sans" w:cs="comic sans"/>
                <w:sz w:val="36"/>
                <w:szCs w:val="36"/>
              </w:rPr>
              <w:t xml:space="preserve"> (</w:t>
            </w:r>
            <w:r w:rsidRPr="1CD3824E" w:rsidR="4B76FE95">
              <w:rPr>
                <w:rFonts w:ascii="comic sans" w:hAnsi="comic sans" w:eastAsia="comic sans" w:cs="comic sans"/>
                <w:sz w:val="36"/>
                <w:szCs w:val="36"/>
              </w:rPr>
              <w:t>6</w:t>
            </w:r>
            <w:r w:rsidRPr="1CD3824E" w:rsidR="522BA8CA">
              <w:rPr>
                <w:rFonts w:ascii="comic sans" w:hAnsi="comic sans" w:eastAsia="comic sans" w:cs="comic sans"/>
                <w:sz w:val="36"/>
                <w:szCs w:val="36"/>
              </w:rPr>
              <w:t xml:space="preserve"> weeks)</w:t>
            </w:r>
          </w:p>
          <w:p w:rsidR="005F6644" w:rsidP="1CD3824E" w:rsidRDefault="00BE50E7" w14:paraId="0F8EABEA" wp14:textId="77777777" wp14:noSpellErr="1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sz w:val="32"/>
                <w:szCs w:val="32"/>
              </w:rPr>
            </w:pPr>
            <w:r w:rsidRPr="161D79C8" w:rsidR="7D476D8A">
              <w:rPr>
                <w:rFonts w:ascii="comic sans" w:hAnsi="comic sans" w:eastAsia="comic sans" w:cs="comic sans"/>
                <w:sz w:val="32"/>
                <w:szCs w:val="32"/>
              </w:rPr>
              <w:t>The Very Hungary Caterpillar</w:t>
            </w:r>
          </w:p>
          <w:p w:rsidRPr="005F6644" w:rsidR="00BE50E7" w:rsidP="161D79C8" w:rsidRDefault="00BE50E7" w14:paraId="7CB69F7B" wp14:textId="40D736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61D79C8" w:rsidR="7D0DB259">
              <w:rPr>
                <w:rFonts w:ascii="comic sans" w:hAnsi="comic sans" w:eastAsia="comic sans" w:cs="comic sans"/>
                <w:sz w:val="32"/>
                <w:szCs w:val="32"/>
              </w:rPr>
              <w:t>Why do we need bees?</w:t>
            </w:r>
          </w:p>
          <w:p w:rsidRPr="005F6644" w:rsidR="00BE50E7" w:rsidP="161D79C8" w:rsidRDefault="00BE50E7" w14:paraId="3B8692C6" wp14:textId="616A79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9668F01" w:rsidR="7D0DB259">
              <w:rPr>
                <w:rFonts w:ascii="comic sans" w:hAnsi="comic sans" w:eastAsia="comic sans" w:cs="comic sans"/>
                <w:sz w:val="32"/>
                <w:szCs w:val="32"/>
              </w:rPr>
              <w:t>One Little Seed</w:t>
            </w:r>
          </w:p>
          <w:p w:rsidRPr="005F6644" w:rsidR="00BE50E7" w:rsidP="39668F01" w:rsidRDefault="00BE50E7" w14:paraId="115194FE" wp14:textId="5639ADA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" w:hAnsi="comic sans" w:eastAsia="comic sans" w:cs="comic sans"/>
                <w:sz w:val="20"/>
                <w:szCs w:val="20"/>
              </w:rPr>
            </w:pPr>
            <w:r w:rsidRPr="39668F01" w:rsidR="3CE34E93">
              <w:rPr>
                <w:rFonts w:ascii="comic sans" w:hAnsi="comic sans" w:eastAsia="comic sans" w:cs="comic sans"/>
                <w:sz w:val="22"/>
                <w:szCs w:val="22"/>
              </w:rPr>
              <w:t>Key vocab: roots, stem, flower, pollen, insect, wings,</w:t>
            </w:r>
          </w:p>
        </w:tc>
        <w:tc>
          <w:tcPr>
            <w:tcW w:w="4251" w:type="dxa"/>
            <w:vMerge/>
            <w:tcMar/>
          </w:tcPr>
          <w:p w:rsidRPr="00661623" w:rsidR="007E7FD2" w:rsidP="00D6721E" w:rsidRDefault="007E7FD2" w14:paraId="5A39BBE3" wp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</w:tr>
      <w:tr xmlns:wp14="http://schemas.microsoft.com/office/word/2010/wordml" w:rsidRPr="00661623" w:rsidR="00E0042E" w:rsidTr="39668F01" w14:paraId="056AE93B" wp14:textId="77777777">
        <w:trPr>
          <w:trHeight w:val="481"/>
        </w:trPr>
        <w:tc>
          <w:tcPr>
            <w:tcW w:w="3934" w:type="dxa"/>
            <w:vMerge w:val="restart"/>
            <w:shd w:val="clear" w:color="auto" w:fill="auto"/>
            <w:tcMar/>
          </w:tcPr>
          <w:p w:rsidRPr="006D7014" w:rsidR="00E0042E" w:rsidP="1CD3824E" w:rsidRDefault="00E0042E" w14:paraId="11F49CA7" wp14:textId="77777777" wp14:noSpellErr="1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color w:val="00B050"/>
              </w:rPr>
            </w:pPr>
            <w:r w:rsidRPr="1CD3824E" w:rsidR="6E7A692C">
              <w:rPr>
                <w:rFonts w:ascii="comic sans" w:hAnsi="comic sans" w:eastAsia="comic sans" w:cs="comic sans"/>
                <w:color w:val="00B050"/>
              </w:rPr>
              <w:t>Expressive Arts and Design</w:t>
            </w:r>
          </w:p>
          <w:p w:rsidRPr="006D7014" w:rsidR="00DE6ADA" w:rsidP="1CD3824E" w:rsidRDefault="00DE6ADA" w14:paraId="6252D82F" wp14:textId="426AE784">
            <w:pPr>
              <w:pStyle w:val="Default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</w:pP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 xml:space="preserve">Sing </w:t>
            </w: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>incy</w:t>
            </w: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 xml:space="preserve"> </w:t>
            </w: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>wincy</w:t>
            </w: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 xml:space="preserve"> spider and the was an old lady who </w:t>
            </w:r>
            <w:r w:rsidRPr="1CD3824E" w:rsidR="60A2009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>swallowed</w:t>
            </w: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 xml:space="preserve"> a </w:t>
            </w:r>
            <w:r w:rsidRPr="1CD3824E" w:rsidR="72AE0EF3">
              <w:rPr>
                <w:rFonts w:ascii="comic sans" w:hAnsi="comic sans" w:eastAsia="comic sans" w:cs="comic sans"/>
                <w:color w:val="00B050"/>
                <w:sz w:val="22"/>
                <w:szCs w:val="22"/>
              </w:rPr>
              <w:t>fly</w:t>
            </w:r>
          </w:p>
          <w:p w:rsidRPr="006D7014" w:rsidR="00DE6ADA" w:rsidP="1CD3824E" w:rsidRDefault="00DE6ADA" w14:paraId="2DDABCDB" wp14:textId="06DEF682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Encourage children to create their own music.</w:t>
            </w:r>
          </w:p>
          <w:p w:rsidRPr="006D7014" w:rsidR="00DE6ADA" w:rsidP="1CD3824E" w:rsidRDefault="00DE6ADA" w14:paraId="7F596711" wp14:textId="23BEE224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Junk modelling, houses, bridges boats</w:t>
            </w:r>
            <w:r w:rsidRPr="1CD3824E" w:rsidR="3D06267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 xml:space="preserve">, </w:t>
            </w:r>
            <w:r w:rsidRPr="1CD3824E" w:rsidR="3D06267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rockets</w:t>
            </w: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 xml:space="preserve"> and transport.</w:t>
            </w:r>
          </w:p>
          <w:p w:rsidRPr="006D7014" w:rsidR="00DE6ADA" w:rsidP="1CD3824E" w:rsidRDefault="00DE6ADA" w14:paraId="3B6730ED" wp14:textId="48132EDF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Retelling familiar stories</w:t>
            </w:r>
          </w:p>
          <w:p w:rsidRPr="006D7014" w:rsidR="00DE6ADA" w:rsidP="1CD3824E" w:rsidRDefault="00DE6ADA" w14:paraId="211A5B79" wp14:textId="257A7690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44453CAC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Make s</w:t>
            </w: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hadow puppets</w:t>
            </w:r>
          </w:p>
          <w:p w:rsidRPr="006D7014" w:rsidR="00DE6ADA" w:rsidP="0FDF064E" w:rsidRDefault="00DE6ADA" w14:paraId="75C5295F" wp14:textId="0093E5C3">
            <w:pPr>
              <w:pStyle w:val="ListParagraph"/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0FDF06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Provide children with a range of materials for children to construct with.</w:t>
            </w:r>
          </w:p>
          <w:p w:rsidR="7E6AC779" w:rsidP="0FDF064E" w:rsidRDefault="7E6AC779" w14:paraId="39343FED" w14:textId="36338E1D">
            <w:pPr>
              <w:pStyle w:val="ListParagraph"/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0FDF064E" w:rsidR="7E6AC779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Symmetrical butterflies </w:t>
            </w:r>
            <w:r w:rsidRPr="0FDF064E" w:rsidR="7E6AC779">
              <w:rPr>
                <w:noProof w:val="0"/>
                <w:lang w:val="en-GB"/>
              </w:rPr>
              <w:t xml:space="preserve"> </w:t>
            </w:r>
          </w:p>
          <w:p w:rsidRPr="006D7014" w:rsidR="00DE6ADA" w:rsidP="1CD3824E" w:rsidRDefault="00DE6ADA" w14:paraId="175E3B4B" wp14:textId="4E1DF699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Dentist role play</w:t>
            </w:r>
          </w:p>
          <w:p w:rsidRPr="006D7014" w:rsidR="00DE6ADA" w:rsidP="0FDF064E" w:rsidRDefault="00DE6ADA" w14:paraId="3176E0CD" wp14:textId="2A403FA4">
            <w:pPr>
              <w:pStyle w:val="ListParagraph"/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0FDF064E" w:rsidR="729D4BA3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Still life drawings of plants and animals</w:t>
            </w:r>
          </w:p>
          <w:p w:rsidRPr="006D7014" w:rsidR="00DE6ADA" w:rsidP="1CD3824E" w:rsidRDefault="00DE6ADA" w14:paraId="01CEAD98" wp14:textId="3C18CA6D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470F49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Craft butterflies and bees.</w:t>
            </w:r>
          </w:p>
          <w:p w:rsidRPr="006D7014" w:rsidR="00DE6ADA" w:rsidP="1CD3824E" w:rsidRDefault="00DE6ADA" w14:paraId="2025A873" wp14:textId="3FCF7432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470F49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 xml:space="preserve">Stamp with flower </w:t>
            </w:r>
            <w:r w:rsidRPr="1CD3824E" w:rsidR="470F49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roller</w:t>
            </w:r>
            <w:r w:rsidRPr="1CD3824E" w:rsidR="470F491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s</w:t>
            </w:r>
          </w:p>
          <w:p w:rsidRPr="006D7014" w:rsidR="00DE6ADA" w:rsidP="1CD3824E" w:rsidRDefault="00DE6ADA" w14:paraId="2669CAA6" wp14:textId="7FC816B6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40" w:lineRule="auto"/>
              <w:ind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</w:pP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 xml:space="preserve">Music (Sing Up) –Slap Clap </w:t>
            </w: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>Clap</w:t>
            </w:r>
            <w:r w:rsidRPr="1CD3824E" w:rsidR="70CEA92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2"/>
                <w:szCs w:val="22"/>
                <w:lang w:val="en-GB"/>
              </w:rPr>
              <w:t xml:space="preserve"> and Listen 3</w:t>
            </w:r>
          </w:p>
        </w:tc>
        <w:tc>
          <w:tcPr>
            <w:tcW w:w="7509" w:type="dxa"/>
            <w:gridSpan w:val="2"/>
            <w:vMerge/>
            <w:tcMar/>
          </w:tcPr>
          <w:p w:rsidRPr="006D7014" w:rsidR="00E0042E" w:rsidP="00E0042E" w:rsidRDefault="00E0042E" w14:paraId="41C8F396" wp14:textId="77777777">
            <w:pPr>
              <w:spacing w:before="240"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4251" w:type="dxa"/>
            <w:vMerge w:val="restart"/>
            <w:shd w:val="clear" w:color="auto" w:fill="auto"/>
            <w:tcMar/>
          </w:tcPr>
          <w:p w:rsidRPr="00392CE0" w:rsidR="00E0042E" w:rsidP="1CD3824E" w:rsidRDefault="00E0042E" w14:paraId="361F2393" wp14:textId="77777777" wp14:noSpellErr="1">
            <w:pPr>
              <w:spacing w:before="0" w:beforeAutospacing="off" w:after="0" w:afterAutospacing="off" w:line="240" w:lineRule="auto"/>
              <w:jc w:val="center"/>
              <w:rPr>
                <w:rFonts w:ascii="comic sans" w:hAnsi="comic sans" w:eastAsia="comic sans" w:cs="comic sans"/>
                <w:color w:val="ED7D31"/>
              </w:rPr>
            </w:pPr>
            <w:r w:rsidRPr="1CD3824E" w:rsidR="6E7A692C">
              <w:rPr>
                <w:rFonts w:ascii="comic sans" w:hAnsi="comic sans" w:eastAsia="comic sans" w:cs="comic sans"/>
                <w:color w:val="ED7D31" w:themeColor="accent2" w:themeTint="FF" w:themeShade="FF"/>
              </w:rPr>
              <w:t>Mathematics</w:t>
            </w:r>
          </w:p>
          <w:p w:rsidRPr="00D33C7D" w:rsidR="00B73CC8" w:rsidP="1CD3824E" w:rsidRDefault="00B73CC8" w14:paraId="42EE675B" wp14:textId="70609976">
            <w:pPr>
              <w:numPr>
                <w:ilvl w:val="0"/>
                <w:numId w:val="10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color w:val="ED7D31" w:themeColor="accent2" w:themeTint="FF" w:themeShade="FF"/>
                <w:sz w:val="22"/>
                <w:szCs w:val="22"/>
              </w:rPr>
            </w:pPr>
            <w:r w:rsidRPr="1CD3824E" w:rsidR="4DC132B9">
              <w:rPr>
                <w:rFonts w:ascii="comic sans" w:hAnsi="comic sans" w:eastAsia="comic sans" w:cs="comic sans"/>
                <w:color w:val="ED7D31" w:themeColor="accent2" w:themeTint="FF" w:themeShade="FF"/>
                <w:sz w:val="22"/>
                <w:szCs w:val="22"/>
              </w:rPr>
              <w:t>Rote count back and beyond 20</w:t>
            </w:r>
          </w:p>
          <w:p w:rsidRPr="00D33C7D" w:rsidR="00B73CC8" w:rsidP="1CD3824E" w:rsidRDefault="00B73CC8" w14:paraId="4C481514" wp14:textId="723C89BA">
            <w:pPr>
              <w:pStyle w:val="Normal"/>
              <w:numPr>
                <w:ilvl w:val="0"/>
                <w:numId w:val="10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color w:val="ED7D31" w:themeColor="accent2" w:themeTint="FF" w:themeShade="FF"/>
                <w:sz w:val="22"/>
                <w:szCs w:val="22"/>
              </w:rPr>
            </w:pPr>
            <w:r w:rsidRPr="1CD3824E" w:rsidR="4DC132B9">
              <w:rPr>
                <w:rFonts w:ascii="comic sans" w:hAnsi="comic sans" w:eastAsia="comic sans" w:cs="comic sans"/>
                <w:color w:val="ED7D31" w:themeColor="accent2" w:themeTint="FF" w:themeShade="FF"/>
                <w:sz w:val="22"/>
                <w:szCs w:val="22"/>
              </w:rPr>
              <w:t xml:space="preserve">Recall addition facts to 5 </w:t>
            </w:r>
          </w:p>
          <w:p w:rsidRPr="00D33C7D" w:rsidR="00B73CC8" w:rsidP="1CD3824E" w:rsidRDefault="00B73CC8" w14:paraId="6B8D766F" wp14:textId="7AB7B0E9">
            <w:pPr>
              <w:pStyle w:val="Normal"/>
              <w:numPr>
                <w:ilvl w:val="0"/>
                <w:numId w:val="10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color w:val="ED7D31" w:themeColor="accent2" w:themeTint="FF" w:themeShade="FF"/>
                <w:sz w:val="22"/>
                <w:szCs w:val="22"/>
              </w:rPr>
            </w:pPr>
            <w:r w:rsidRPr="1CD3824E" w:rsidR="4DC132B9">
              <w:rPr>
                <w:rFonts w:ascii="comic sans" w:hAnsi="comic sans" w:eastAsia="comic sans" w:cs="comic sans"/>
                <w:color w:val="ED7D31" w:themeColor="accent2" w:themeTint="FF" w:themeShade="FF"/>
                <w:sz w:val="22"/>
                <w:szCs w:val="22"/>
              </w:rPr>
              <w:t>Recall doubling facts to 10</w:t>
            </w:r>
          </w:p>
          <w:p w:rsidRPr="00D33C7D" w:rsidR="00B73CC8" w:rsidP="1CD3824E" w:rsidRDefault="00B73CC8" w14:paraId="47243B79" wp14:textId="67D2CAFD">
            <w:pPr>
              <w:pStyle w:val="Normal"/>
              <w:numPr>
                <w:ilvl w:val="0"/>
                <w:numId w:val="10"/>
              </w:numPr>
              <w:spacing w:before="0" w:beforeAutospacing="off"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Subitise to 5</w:t>
            </w:r>
          </w:p>
          <w:p w:rsidRPr="00D33C7D" w:rsidR="00B73CC8" w:rsidP="1CD3824E" w:rsidRDefault="00B73CC8" w14:paraId="231608DB" wp14:textId="143F683E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Order 3 or more sets of numbers</w:t>
            </w:r>
          </w:p>
          <w:p w:rsidRPr="00D33C7D" w:rsidR="00B73CC8" w:rsidP="1CD3824E" w:rsidRDefault="00B73CC8" w14:paraId="7F8A273B" wp14:textId="0C772F0C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 xml:space="preserve">Count pictures that </w:t>
            </w: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can not</w:t>
            </w: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 xml:space="preserve"> be moved</w:t>
            </w:r>
          </w:p>
          <w:p w:rsidRPr="00D33C7D" w:rsidR="00B73CC8" w:rsidP="1CD3824E" w:rsidRDefault="00B73CC8" w14:paraId="70680622" wp14:textId="38F3187B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Identify</w:t>
            </w: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 xml:space="preserve"> 1 more or less</w:t>
            </w:r>
          </w:p>
          <w:p w:rsidRPr="00D33C7D" w:rsidR="00B73CC8" w:rsidP="1CD3824E" w:rsidRDefault="00B73CC8" w14:paraId="2B45A808" wp14:textId="449A85D0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 xml:space="preserve">Add two groups without recounting to 10 </w:t>
            </w: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e.g.</w:t>
            </w: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 xml:space="preserve"> 3 +5=8</w:t>
            </w:r>
          </w:p>
          <w:p w:rsidRPr="00D33C7D" w:rsidR="00B73CC8" w:rsidP="1CD3824E" w:rsidRDefault="00B73CC8" w14:paraId="02B31476" wp14:textId="1B4D4D62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Find half a set of objects</w:t>
            </w:r>
          </w:p>
          <w:p w:rsidRPr="00D33C7D" w:rsidR="00B73CC8" w:rsidP="1CD3824E" w:rsidRDefault="00B73CC8" w14:paraId="14693F05" wp14:textId="590BF5C4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Understand that doubling is adding the same amount to itself</w:t>
            </w:r>
          </w:p>
          <w:p w:rsidRPr="00D33C7D" w:rsidR="00B73CC8" w:rsidP="1CD3824E" w:rsidRDefault="00B73CC8" w14:paraId="5CFAE524" wp14:textId="474329DF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Explore odd and even numbers</w:t>
            </w:r>
          </w:p>
          <w:p w:rsidRPr="00D33C7D" w:rsidR="00B73CC8" w:rsidP="43BABFAD" w:rsidRDefault="00B73CC8" w14:paraId="1F708021" wp14:textId="49C3F01B">
            <w:pPr>
              <w:pStyle w:val="ListParagraph"/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C31" w:themeColor="accent2" w:themeTint="FF" w:themeShade="FF"/>
                <w:sz w:val="22"/>
                <w:szCs w:val="22"/>
                <w:lang w:val="en-GB"/>
              </w:rPr>
            </w:pPr>
            <w:r w:rsidRPr="43BABFAD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C31"/>
                <w:sz w:val="22"/>
                <w:szCs w:val="22"/>
                <w:lang w:val="en-GB"/>
              </w:rPr>
              <w:t xml:space="preserve">Estimate, compare and order lengths/ weights/ </w:t>
            </w:r>
            <w:r w:rsidRPr="43BABFAD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C31"/>
                <w:sz w:val="22"/>
                <w:szCs w:val="22"/>
                <w:lang w:val="en-GB"/>
              </w:rPr>
              <w:t>capacity</w:t>
            </w:r>
          </w:p>
          <w:p w:rsidRPr="00D33C7D" w:rsidR="00B73CC8" w:rsidP="43BABFAD" w:rsidRDefault="00B73CC8" w14:paraId="31CB8143" wp14:textId="13396382">
            <w:pPr>
              <w:pStyle w:val="ListParagraph"/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C31" w:themeColor="accent2" w:themeTint="FF" w:themeShade="FF"/>
                <w:sz w:val="22"/>
                <w:szCs w:val="22"/>
                <w:lang w:val="en-GB"/>
              </w:rPr>
            </w:pPr>
            <w:r w:rsidRPr="43BABFAD" w:rsidR="14178A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C31"/>
                <w:sz w:val="22"/>
                <w:szCs w:val="22"/>
                <w:lang w:val="en-GB"/>
              </w:rPr>
              <w:t>C</w:t>
            </w:r>
            <w:r w:rsidRPr="43BABFAD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C31"/>
                <w:sz w:val="22"/>
                <w:szCs w:val="22"/>
                <w:lang w:val="en-GB"/>
              </w:rPr>
              <w:t>ount using 1ps to 20</w:t>
            </w:r>
          </w:p>
          <w:p w:rsidRPr="00D33C7D" w:rsidR="00B73CC8" w:rsidP="1CD3824E" w:rsidRDefault="00B73CC8" w14:paraId="1837334F" wp14:textId="6B4A3A0E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jc w:val="left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</w:pPr>
            <w:r w:rsidRPr="1CD3824E" w:rsidR="2294BFC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2"/>
                <w:szCs w:val="22"/>
                <w:lang w:val="en-GB"/>
              </w:rPr>
              <w:t>Find pairs of 2D and 2D shapes which are orientated differently.</w:t>
            </w:r>
          </w:p>
        </w:tc>
      </w:tr>
      <w:tr xmlns:wp14="http://schemas.microsoft.com/office/word/2010/wordml" w:rsidRPr="00661623" w:rsidR="00E0042E" w:rsidTr="39668F01" w14:paraId="70B90E40" wp14:textId="77777777">
        <w:trPr>
          <w:trHeight w:val="3199"/>
        </w:trPr>
        <w:tc>
          <w:tcPr>
            <w:tcW w:w="3934" w:type="dxa"/>
            <w:vMerge/>
            <w:tcMar/>
          </w:tcPr>
          <w:p w:rsidRPr="00661623" w:rsidR="00E0042E" w:rsidP="00E0042E" w:rsidRDefault="00E0042E" w14:paraId="72A3D3EC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  <w:tc>
          <w:tcPr>
            <w:tcW w:w="7509" w:type="dxa"/>
            <w:gridSpan w:val="2"/>
            <w:shd w:val="clear" w:color="auto" w:fill="auto"/>
            <w:tcMar/>
          </w:tcPr>
          <w:p w:rsidRPr="008828C8" w:rsidR="00661623" w:rsidP="1CD3824E" w:rsidRDefault="00E0042E" w14:paraId="1897703E" wp14:textId="77777777" wp14:noSpellErr="1">
            <w:pPr>
              <w:spacing w:before="200" w:beforeAutospacing="off" w:after="200" w:afterAutospacing="off" w:line="240" w:lineRule="auto"/>
              <w:jc w:val="center"/>
              <w:rPr>
                <w:rFonts w:ascii="comic sans" w:hAnsi="comic sans" w:eastAsia="comic sans" w:cs="comic sans"/>
                <w:color w:val="7030A0"/>
              </w:rPr>
            </w:pPr>
            <w:r w:rsidRPr="1CD3824E" w:rsidR="6E7A692C">
              <w:rPr>
                <w:rFonts w:ascii="comic sans" w:hAnsi="comic sans" w:eastAsia="comic sans" w:cs="comic sans"/>
                <w:color w:val="7030A0"/>
              </w:rPr>
              <w:t>Understanding the World</w:t>
            </w:r>
            <w:bookmarkStart w:name="_GoBack" w:id="0"/>
            <w:bookmarkEnd w:id="0"/>
          </w:p>
          <w:p w:rsidRPr="00B73CC8" w:rsidR="00B73CC8" w:rsidP="1CD3824E" w:rsidRDefault="00B73CC8" w14:paraId="659CAD56" wp14:textId="2744973C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1CD3824E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Discuss </w:t>
            </w:r>
            <w:r w:rsidRPr="1CD3824E" w:rsidR="109A1FF3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what it means to work scientifically/ be a </w:t>
            </w:r>
            <w:r w:rsidRPr="1CD3824E" w:rsidR="7EDD89B4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scientist</w:t>
            </w:r>
            <w:r w:rsidRPr="1CD3824E" w:rsidR="109A1FF3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. Make some observations of the local area</w:t>
            </w:r>
            <w:r w:rsidRPr="1CD3824E" w:rsidR="109A1FF3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. </w:t>
            </w:r>
            <w:r w:rsidRPr="1CD3824E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</w:t>
            </w:r>
          </w:p>
          <w:p w:rsidRPr="00B73CC8" w:rsidR="00B73CC8" w:rsidP="1CD3824E" w:rsidRDefault="00B73CC8" w14:paraId="28C4B5F7" wp14:textId="1989B4E6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1CD3824E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Look at minibeasts and what </w:t>
            </w:r>
            <w:r w:rsidRPr="1CD3824E" w:rsidR="3C8F741A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defines a creature as an insect. </w:t>
            </w:r>
          </w:p>
          <w:p w:rsidRPr="00B73CC8" w:rsidR="00B73CC8" w:rsidP="1CD3824E" w:rsidRDefault="00B73CC8" w14:paraId="586141A1" wp14:textId="6DFB4AA4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1CD3824E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Discuss bees and what they do for the plan</w:t>
            </w:r>
            <w:r w:rsidRPr="1CD3824E" w:rsidR="12E309E1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et.</w:t>
            </w:r>
          </w:p>
          <w:p w:rsidRPr="00B73CC8" w:rsidR="00B73CC8" w:rsidP="43BABFAD" w:rsidRDefault="00B73CC8" w14:paraId="64A769BF" wp14:textId="00CE4398">
            <w:pPr>
              <w:pStyle w:val="ListParagraph"/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43BABFAD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Grow our own plants and discuss what plants need to live </w:t>
            </w:r>
            <w:r w:rsidRPr="43BABFAD" w:rsidR="03F77A6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and </w:t>
            </w:r>
            <w:r w:rsidRPr="43BABFAD" w:rsidR="03F77A6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survive</w:t>
            </w:r>
          </w:p>
          <w:p w:rsidRPr="00B73CC8" w:rsidR="00B73CC8" w:rsidP="1CD3824E" w:rsidRDefault="00B73CC8" w14:paraId="3834F02C" wp14:textId="04B4874E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40" w:lineRule="auto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1CD3824E" w:rsidR="5ACA51AF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Learn the importance of D</w:t>
            </w:r>
            <w:r w:rsidRPr="1CD3824E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ental hygiene</w:t>
            </w:r>
            <w:r w:rsidRPr="1CD3824E" w:rsidR="05CCBC37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. Read Topsy and Tim go to the Dentists and role play as Dentists Office.</w:t>
            </w:r>
          </w:p>
          <w:p w:rsidRPr="00B73CC8" w:rsidR="00B73CC8" w:rsidP="1CD3824E" w:rsidRDefault="00B73CC8" w14:paraId="74DC87A5" wp14:textId="1867B8CD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1CD3824E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Build a ‘Bug Hotel’</w:t>
            </w:r>
            <w:r w:rsidRPr="1CD3824E" w:rsidR="2E9177B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for mini beasts</w:t>
            </w:r>
          </w:p>
          <w:p w:rsidRPr="00B73CC8" w:rsidR="00B73CC8" w:rsidP="43BABFAD" w:rsidRDefault="00B73CC8" w14:paraId="7C2A9A6A" wp14:textId="3B1C7978">
            <w:pPr>
              <w:pStyle w:val="ListParagraph"/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43BABFAD" w:rsidR="2E9177B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Monitor and d</w:t>
            </w:r>
            <w:r w:rsidRPr="43BABFAD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iscuss the weather</w:t>
            </w:r>
            <w:r w:rsidRPr="43BABFAD" w:rsidR="1A2CE4FC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, </w:t>
            </w:r>
            <w:r w:rsidRPr="43BABFAD" w:rsidR="6E0FD83F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including</w:t>
            </w:r>
            <w:r w:rsidRPr="43BABFAD" w:rsidR="1A2CE4FC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role</w:t>
            </w:r>
            <w:r w:rsidRPr="43BABFAD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play</w:t>
            </w:r>
            <w:r w:rsidRPr="43BABFAD" w:rsidR="0021EA29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ing</w:t>
            </w:r>
            <w:r w:rsidRPr="43BABFAD" w:rsidR="6D9BB3FD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as weather </w:t>
            </w:r>
            <w:r w:rsidRPr="43BABFAD" w:rsidR="55EB8CC9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forecasters</w:t>
            </w:r>
            <w:r w:rsidRPr="43BABFAD" w:rsidR="0ADC6650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and observing clouds.</w:t>
            </w:r>
          </w:p>
          <w:p w:rsidRPr="00B73CC8" w:rsidR="00B73CC8" w:rsidP="1CD3824E" w:rsidRDefault="00B73CC8" w14:paraId="6F2E845A" wp14:textId="2F78DDFE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1CD3824E" w:rsidR="3DDEA64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Use magnifying glasses to look at plants and insects </w:t>
            </w:r>
            <w:r w:rsidRPr="1CD3824E" w:rsidR="3DDEA64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closely</w:t>
            </w:r>
            <w:r w:rsidRPr="1CD3824E" w:rsidR="3DDEA648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. </w:t>
            </w:r>
          </w:p>
          <w:p w:rsidRPr="00B73CC8" w:rsidR="00B73CC8" w:rsidP="43BABFAD" w:rsidRDefault="00B73CC8" w14:paraId="05078D80" wp14:textId="115540E4">
            <w:pPr>
              <w:pStyle w:val="ListParagraph"/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43BABFAD" w:rsidR="3A407786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Explore how things change</w:t>
            </w:r>
            <w:r w:rsidRPr="43BABFAD" w:rsidR="6FD689DF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/ grow</w:t>
            </w:r>
            <w:r w:rsidRPr="43BABFAD" w:rsidR="3A407786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over time</w:t>
            </w:r>
            <w:r w:rsidRPr="43BABFAD" w:rsidR="749DD4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 xml:space="preserve"> including plant life cycles</w:t>
            </w:r>
          </w:p>
          <w:p w:rsidRPr="00B73CC8" w:rsidR="00B73CC8" w:rsidP="43BABFAD" w:rsidRDefault="00B73CC8" w14:paraId="520DC39A" wp14:textId="58CBE2B3">
            <w:pPr>
              <w:pStyle w:val="ListParagraph"/>
              <w:spacing w:before="0" w:beforeAutospacing="off" w:after="0" w:afterAutospacing="off" w:line="240" w:lineRule="auto"/>
              <w:ind w:right="27"/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</w:pPr>
            <w:r w:rsidRPr="43BABFAD" w:rsidR="749DD465">
              <w:rPr>
                <w:rFonts w:ascii="comic sans" w:hAnsi="comic sans" w:eastAsia="comic sans" w:cs="comic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Work scientifically to explore shadows and how they change. Including making shadow puppets.</w:t>
            </w:r>
          </w:p>
        </w:tc>
        <w:tc>
          <w:tcPr>
            <w:tcW w:w="4251" w:type="dxa"/>
            <w:vMerge/>
            <w:tcMar/>
          </w:tcPr>
          <w:p w:rsidRPr="00661623" w:rsidR="00E0042E" w:rsidP="00E0042E" w:rsidRDefault="00E0042E" w14:paraId="0D0B940D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="00B8626B" w:rsidP="00D6721E" w:rsidRDefault="00B8626B" w14:paraId="0E27B00A" wp14:textId="77777777">
      <w:pPr>
        <w:rPr>
          <w:rFonts w:ascii="Comic Sans MS" w:hAnsi="Comic Sans MS"/>
        </w:rPr>
      </w:pPr>
    </w:p>
    <w:p xmlns:wp14="http://schemas.microsoft.com/office/word/2010/wordml" w:rsidRPr="00B8623E" w:rsidR="00B8623E" w:rsidP="00B8623E" w:rsidRDefault="00B8623E" w14:paraId="15667F83" wp14:textId="77777777">
      <w:pPr>
        <w:jc w:val="center"/>
        <w:rPr>
          <w:rFonts w:ascii="Comic Sans MS" w:hAnsi="Comic Sans MS"/>
          <w:sz w:val="24"/>
          <w:szCs w:val="24"/>
        </w:rPr>
      </w:pPr>
      <w:r w:rsidRPr="00B8623E">
        <w:rPr>
          <w:rFonts w:ascii="Comic Sans MS" w:hAnsi="Comic Sans MS"/>
          <w:sz w:val="24"/>
          <w:szCs w:val="24"/>
        </w:rPr>
        <w:t xml:space="preserve">All opportunities are </w:t>
      </w:r>
      <w:r>
        <w:rPr>
          <w:rFonts w:ascii="Comic Sans MS" w:hAnsi="Comic Sans MS"/>
          <w:sz w:val="24"/>
          <w:szCs w:val="24"/>
        </w:rPr>
        <w:t>taken</w:t>
      </w:r>
      <w:r w:rsidRPr="00B8623E">
        <w:rPr>
          <w:rFonts w:ascii="Comic Sans MS" w:hAnsi="Comic Sans MS"/>
          <w:sz w:val="24"/>
          <w:szCs w:val="24"/>
        </w:rPr>
        <w:t xml:space="preserve"> to facilitate child lead learning which follows a child’s personal interests regardless of the class topic*</w:t>
      </w:r>
    </w:p>
    <w:sectPr w:rsidRPr="00B8623E" w:rsidR="00B8623E" w:rsidSect="00D6721E">
      <w:pgSz w:w="16838" w:h="11906" w:orient="landscape" w:code="9"/>
      <w:pgMar w:top="567" w:right="567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345F3" w:rsidP="00DD5720" w:rsidRDefault="000345F3" w14:paraId="4B94D5A5" wp14:textId="77777777">
      <w:r>
        <w:separator/>
      </w:r>
    </w:p>
  </w:endnote>
  <w:endnote w:type="continuationSeparator" w:id="0">
    <w:p xmlns:wp14="http://schemas.microsoft.com/office/word/2010/wordml" w:rsidR="000345F3" w:rsidP="00DD5720" w:rsidRDefault="000345F3" w14:paraId="3DEEC66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">
    <w:altName w:val="Cambria Math"/>
    <w:charset w:val="00"/>
    <w:family w:val="swiss"/>
    <w:notTrueType/>
    <w:pitch w:val="variable"/>
    <w:sig w:usb0="00000001" w:usb1="520020FB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345F3" w:rsidP="00DD5720" w:rsidRDefault="000345F3" w14:paraId="60061E4C" wp14:textId="77777777">
      <w:r>
        <w:separator/>
      </w:r>
    </w:p>
  </w:footnote>
  <w:footnote w:type="continuationSeparator" w:id="0">
    <w:p xmlns:wp14="http://schemas.microsoft.com/office/word/2010/wordml" w:rsidR="000345F3" w:rsidP="00DD5720" w:rsidRDefault="000345F3" w14:paraId="44EAFD9C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2">
    <w:nsid w:val="7c1530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6f5a3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4d709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174113"/>
    <w:multiLevelType w:val="hybridMultilevel"/>
    <w:tmpl w:val="811C9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302068CE"/>
    <w:multiLevelType w:val="hybridMultilevel"/>
    <w:tmpl w:val="94C6F4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6CE5F55"/>
    <w:multiLevelType w:val="hybridMultilevel"/>
    <w:tmpl w:val="08422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1F24EA"/>
    <w:multiLevelType w:val="hybridMultilevel"/>
    <w:tmpl w:val="DF3CA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6342C16"/>
    <w:multiLevelType w:val="hybridMultilevel"/>
    <w:tmpl w:val="0FC8D9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77717323"/>
    <w:multiLevelType w:val="hybridMultilevel"/>
    <w:tmpl w:val="63A88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B16479"/>
    <w:multiLevelType w:val="hybridMultilevel"/>
    <w:tmpl w:val="C64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E9C7823"/>
    <w:multiLevelType w:val="hybridMultilevel"/>
    <w:tmpl w:val="D9D434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" w16cid:durableId="652374983">
    <w:abstractNumId w:val="1"/>
  </w:num>
  <w:num w:numId="2" w16cid:durableId="1737969324">
    <w:abstractNumId w:val="6"/>
  </w:num>
  <w:num w:numId="3" w16cid:durableId="1328630014">
    <w:abstractNumId w:val="7"/>
  </w:num>
  <w:num w:numId="4" w16cid:durableId="2060204534">
    <w:abstractNumId w:val="8"/>
  </w:num>
  <w:num w:numId="5" w16cid:durableId="1508246176">
    <w:abstractNumId w:val="2"/>
  </w:num>
  <w:num w:numId="6" w16cid:durableId="1642660695">
    <w:abstractNumId w:val="9"/>
  </w:num>
  <w:num w:numId="7" w16cid:durableId="1374623088">
    <w:abstractNumId w:val="3"/>
  </w:num>
  <w:num w:numId="8" w16cid:durableId="505366637">
    <w:abstractNumId w:val="4"/>
  </w:num>
  <w:num w:numId="9" w16cid:durableId="1337267424">
    <w:abstractNumId w:val="5"/>
  </w:num>
  <w:num w:numId="10" w16cid:durableId="109403220">
    <w:abstractNumId w:val="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attachedTemplate r:id="rId1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2"/>
    <w:rsid w:val="00025835"/>
    <w:rsid w:val="0003405A"/>
    <w:rsid w:val="000345F3"/>
    <w:rsid w:val="00065E92"/>
    <w:rsid w:val="00067C79"/>
    <w:rsid w:val="000B6139"/>
    <w:rsid w:val="000F227B"/>
    <w:rsid w:val="000F793E"/>
    <w:rsid w:val="00173124"/>
    <w:rsid w:val="00190479"/>
    <w:rsid w:val="001A77E0"/>
    <w:rsid w:val="001B7D7D"/>
    <w:rsid w:val="0021EA29"/>
    <w:rsid w:val="002374BD"/>
    <w:rsid w:val="00254D95"/>
    <w:rsid w:val="00271657"/>
    <w:rsid w:val="00283D04"/>
    <w:rsid w:val="002B43D5"/>
    <w:rsid w:val="002E7916"/>
    <w:rsid w:val="003118CF"/>
    <w:rsid w:val="00326698"/>
    <w:rsid w:val="00333F48"/>
    <w:rsid w:val="00344899"/>
    <w:rsid w:val="00390382"/>
    <w:rsid w:val="00392CE0"/>
    <w:rsid w:val="003A6A65"/>
    <w:rsid w:val="003C0267"/>
    <w:rsid w:val="003D26A6"/>
    <w:rsid w:val="00411653"/>
    <w:rsid w:val="00412284"/>
    <w:rsid w:val="00425CBF"/>
    <w:rsid w:val="004927A3"/>
    <w:rsid w:val="004E1C84"/>
    <w:rsid w:val="004E5017"/>
    <w:rsid w:val="004F0EE8"/>
    <w:rsid w:val="005144BA"/>
    <w:rsid w:val="00522CBD"/>
    <w:rsid w:val="00553E0E"/>
    <w:rsid w:val="00597596"/>
    <w:rsid w:val="005A3494"/>
    <w:rsid w:val="005C3453"/>
    <w:rsid w:val="005C4467"/>
    <w:rsid w:val="005D1993"/>
    <w:rsid w:val="005F6644"/>
    <w:rsid w:val="00601AF5"/>
    <w:rsid w:val="00633A95"/>
    <w:rsid w:val="00661623"/>
    <w:rsid w:val="0066258A"/>
    <w:rsid w:val="006C69AF"/>
    <w:rsid w:val="006D108B"/>
    <w:rsid w:val="006D7014"/>
    <w:rsid w:val="006E0285"/>
    <w:rsid w:val="007215F9"/>
    <w:rsid w:val="00722B47"/>
    <w:rsid w:val="00763739"/>
    <w:rsid w:val="00777B8F"/>
    <w:rsid w:val="00795735"/>
    <w:rsid w:val="007E7FD2"/>
    <w:rsid w:val="007F7355"/>
    <w:rsid w:val="008441CF"/>
    <w:rsid w:val="00872C5C"/>
    <w:rsid w:val="00874EB6"/>
    <w:rsid w:val="008828C8"/>
    <w:rsid w:val="00886FE1"/>
    <w:rsid w:val="008A2425"/>
    <w:rsid w:val="008C138D"/>
    <w:rsid w:val="008C227E"/>
    <w:rsid w:val="0092327F"/>
    <w:rsid w:val="0098564A"/>
    <w:rsid w:val="0099473A"/>
    <w:rsid w:val="009C47B0"/>
    <w:rsid w:val="009D6608"/>
    <w:rsid w:val="009E4127"/>
    <w:rsid w:val="009F5EEC"/>
    <w:rsid w:val="00A00327"/>
    <w:rsid w:val="00A431AD"/>
    <w:rsid w:val="00A47032"/>
    <w:rsid w:val="00A61E8B"/>
    <w:rsid w:val="00A72735"/>
    <w:rsid w:val="00A72ECB"/>
    <w:rsid w:val="00A9375A"/>
    <w:rsid w:val="00A93A37"/>
    <w:rsid w:val="00AC3604"/>
    <w:rsid w:val="00B4465A"/>
    <w:rsid w:val="00B73CC8"/>
    <w:rsid w:val="00B8623E"/>
    <w:rsid w:val="00B8626B"/>
    <w:rsid w:val="00BC78D2"/>
    <w:rsid w:val="00BE23A6"/>
    <w:rsid w:val="00BE50E7"/>
    <w:rsid w:val="00C262EB"/>
    <w:rsid w:val="00C31A50"/>
    <w:rsid w:val="00C86A85"/>
    <w:rsid w:val="00CA3011"/>
    <w:rsid w:val="00CC0F47"/>
    <w:rsid w:val="00CE75AA"/>
    <w:rsid w:val="00CF4305"/>
    <w:rsid w:val="00CF513F"/>
    <w:rsid w:val="00D33C7D"/>
    <w:rsid w:val="00D6721E"/>
    <w:rsid w:val="00D90104"/>
    <w:rsid w:val="00DA635C"/>
    <w:rsid w:val="00DB7965"/>
    <w:rsid w:val="00DC190B"/>
    <w:rsid w:val="00DD5720"/>
    <w:rsid w:val="00DE6ADA"/>
    <w:rsid w:val="00E0042E"/>
    <w:rsid w:val="00E037A4"/>
    <w:rsid w:val="00E1404D"/>
    <w:rsid w:val="00E1443E"/>
    <w:rsid w:val="00E376AA"/>
    <w:rsid w:val="00E62A7F"/>
    <w:rsid w:val="00EB6D1C"/>
    <w:rsid w:val="00ED5505"/>
    <w:rsid w:val="00ED71A2"/>
    <w:rsid w:val="00EE3823"/>
    <w:rsid w:val="00F376A9"/>
    <w:rsid w:val="00F66A1C"/>
    <w:rsid w:val="00F900E8"/>
    <w:rsid w:val="00FA6E1D"/>
    <w:rsid w:val="02EF4038"/>
    <w:rsid w:val="03ACAD5A"/>
    <w:rsid w:val="03F77A68"/>
    <w:rsid w:val="05CCBC37"/>
    <w:rsid w:val="0ADC6650"/>
    <w:rsid w:val="0B55176A"/>
    <w:rsid w:val="0BEBEA01"/>
    <w:rsid w:val="0FDF064E"/>
    <w:rsid w:val="100F6030"/>
    <w:rsid w:val="109A1FF3"/>
    <w:rsid w:val="10F79F30"/>
    <w:rsid w:val="12E309E1"/>
    <w:rsid w:val="14178AC4"/>
    <w:rsid w:val="1582590B"/>
    <w:rsid w:val="1592CC47"/>
    <w:rsid w:val="161D79C8"/>
    <w:rsid w:val="18225F9B"/>
    <w:rsid w:val="1932B9D2"/>
    <w:rsid w:val="19432010"/>
    <w:rsid w:val="1A2CE4FC"/>
    <w:rsid w:val="1B3E9ECB"/>
    <w:rsid w:val="1CD3824E"/>
    <w:rsid w:val="1D8CA355"/>
    <w:rsid w:val="1F993937"/>
    <w:rsid w:val="21B01984"/>
    <w:rsid w:val="2294BFC4"/>
    <w:rsid w:val="238AF417"/>
    <w:rsid w:val="267B387A"/>
    <w:rsid w:val="274D6288"/>
    <w:rsid w:val="2B24EAEB"/>
    <w:rsid w:val="2E9177BD"/>
    <w:rsid w:val="2EFCF381"/>
    <w:rsid w:val="2F084765"/>
    <w:rsid w:val="3147AD5A"/>
    <w:rsid w:val="31C63D4E"/>
    <w:rsid w:val="32944B36"/>
    <w:rsid w:val="32CF1202"/>
    <w:rsid w:val="33620DAF"/>
    <w:rsid w:val="38357ED2"/>
    <w:rsid w:val="39668F01"/>
    <w:rsid w:val="3972C165"/>
    <w:rsid w:val="39E04739"/>
    <w:rsid w:val="3A30D9DD"/>
    <w:rsid w:val="3A407786"/>
    <w:rsid w:val="3AEC8002"/>
    <w:rsid w:val="3B5BE4BD"/>
    <w:rsid w:val="3B750D1A"/>
    <w:rsid w:val="3BCCAA3E"/>
    <w:rsid w:val="3C8F741A"/>
    <w:rsid w:val="3CE34E93"/>
    <w:rsid w:val="3D062678"/>
    <w:rsid w:val="3D10DD7B"/>
    <w:rsid w:val="3DDEA648"/>
    <w:rsid w:val="3F044B00"/>
    <w:rsid w:val="402F55E0"/>
    <w:rsid w:val="41FBDF54"/>
    <w:rsid w:val="43730C42"/>
    <w:rsid w:val="43BABFAD"/>
    <w:rsid w:val="44453CAC"/>
    <w:rsid w:val="453B0B0F"/>
    <w:rsid w:val="45B2C1F7"/>
    <w:rsid w:val="470F4917"/>
    <w:rsid w:val="49EF6083"/>
    <w:rsid w:val="4A25B089"/>
    <w:rsid w:val="4A725CFA"/>
    <w:rsid w:val="4AF877A1"/>
    <w:rsid w:val="4B76FE95"/>
    <w:rsid w:val="4BEBDBAD"/>
    <w:rsid w:val="4C1B2E24"/>
    <w:rsid w:val="4DC132B9"/>
    <w:rsid w:val="51201440"/>
    <w:rsid w:val="522BA8CA"/>
    <w:rsid w:val="52CD1F78"/>
    <w:rsid w:val="52CF518B"/>
    <w:rsid w:val="55EB8CC9"/>
    <w:rsid w:val="569DBDE0"/>
    <w:rsid w:val="59DA7C87"/>
    <w:rsid w:val="5ACA51AF"/>
    <w:rsid w:val="5AE01EE3"/>
    <w:rsid w:val="5C8C234D"/>
    <w:rsid w:val="5D60A815"/>
    <w:rsid w:val="5F9E00CD"/>
    <w:rsid w:val="60A20093"/>
    <w:rsid w:val="61D25CDE"/>
    <w:rsid w:val="6262909A"/>
    <w:rsid w:val="64925997"/>
    <w:rsid w:val="6659CD82"/>
    <w:rsid w:val="66CE5D1A"/>
    <w:rsid w:val="6832E5F4"/>
    <w:rsid w:val="6A3D5397"/>
    <w:rsid w:val="6A75A31B"/>
    <w:rsid w:val="6C3C31C4"/>
    <w:rsid w:val="6C776670"/>
    <w:rsid w:val="6D9BB3FD"/>
    <w:rsid w:val="6E0FD83F"/>
    <w:rsid w:val="6E7A692C"/>
    <w:rsid w:val="6F186D49"/>
    <w:rsid w:val="6FD689DF"/>
    <w:rsid w:val="70A44E66"/>
    <w:rsid w:val="70CEA92A"/>
    <w:rsid w:val="7150820D"/>
    <w:rsid w:val="72401EC7"/>
    <w:rsid w:val="729D4BA3"/>
    <w:rsid w:val="72AE0EF3"/>
    <w:rsid w:val="732694D4"/>
    <w:rsid w:val="749DD465"/>
    <w:rsid w:val="74C42E28"/>
    <w:rsid w:val="765FFE89"/>
    <w:rsid w:val="776609F7"/>
    <w:rsid w:val="781E81F5"/>
    <w:rsid w:val="78DF7316"/>
    <w:rsid w:val="7A53E780"/>
    <w:rsid w:val="7B05B074"/>
    <w:rsid w:val="7BCE731B"/>
    <w:rsid w:val="7CD2A9EC"/>
    <w:rsid w:val="7D0DB259"/>
    <w:rsid w:val="7D476D8A"/>
    <w:rsid w:val="7E6AC779"/>
    <w:rsid w:val="7EDD8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66A092D4"/>
  <w15:chartTrackingRefBased/>
  <w15:docId w15:val="{4C3CA2D6-B9BC-418E-A245-B100794510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/>
    <w:lsdException w:name="heading 6" w:uiPriority="9" w:semiHidden="1" w:unhideWhenUsed="1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rFonts w:cs="Times New Roman"/>
      <w:b/>
      <w:sz w:val="60"/>
      <w:szCs w:val="60"/>
      <w:lang w:val="x-none"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rFonts w:cs="Times New Roman"/>
      <w:b/>
      <w:bCs/>
      <w:sz w:val="32"/>
      <w:szCs w:val="32"/>
      <w:lang w:val="x-none" w:eastAsia="x-none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rFonts w:cs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  <w:rPr>
      <w:rFonts w:ascii="BPreplay" w:hAnsi="BPreplay" w:cs="Times New Roman"/>
      <w:color w:val="404040"/>
      <w:sz w:val="22"/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ascii="Tuffy" w:hAnsi="Tuffy" w:eastAsia="Times New Roman" w:cs="Times New Roman"/>
      <w:color w:val="BE1C6D"/>
      <w:sz w:val="22"/>
      <w:szCs w:val="22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ascii="Tuffy" w:hAnsi="Tuffy" w:eastAsia="Times New Roman" w:cs="Times New Roman"/>
      <w:color w:val="7E1248"/>
      <w:sz w:val="22"/>
      <w:szCs w:val="22"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ascii="Tuffy" w:hAnsi="Tuffy" w:eastAsia="Times New Roman" w:cs="Times New Roman"/>
      <w:i/>
      <w:iCs/>
      <w:color w:val="7E1248"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ascii="Tuffy" w:hAnsi="Tuffy" w:eastAsia="Times New Roman" w:cs="Times New Roman"/>
      <w:color w:val="3E3E3E"/>
      <w:sz w:val="21"/>
      <w:szCs w:val="21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ascii="Tuffy" w:hAnsi="Tuffy" w:eastAsia="Times New Roman" w:cs="Times New Roman"/>
      <w:i/>
      <w:iCs/>
      <w:color w:val="3E3E3E"/>
      <w:sz w:val="21"/>
      <w:szCs w:val="21"/>
      <w:lang w:val="x-none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sicParagraph" w:customStyle="1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Times New Roman"/>
      <w:spacing w:val="-6"/>
      <w:szCs w:val="24"/>
      <w:lang w:val="x-none" w:eastAsia="x-none"/>
    </w:rPr>
  </w:style>
  <w:style w:type="character" w:styleId="BasicParagraphChar" w:customStyle="1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Aim-Twinkl" w:customStyle="1">
    <w:name w:val="Aim - Twinkl"/>
    <w:basedOn w:val="Normal"/>
    <w:link w:val="Aim-TwinklChar"/>
    <w:qFormat/>
    <w:rsid w:val="004E5017"/>
    <w:pPr>
      <w:spacing w:after="113"/>
    </w:pPr>
    <w:rPr>
      <w:rFonts w:cs="Times New Roman"/>
      <w:sz w:val="24"/>
      <w:szCs w:val="24"/>
      <w:lang w:val="x-none" w:eastAsia="x-none"/>
    </w:rPr>
  </w:style>
  <w:style w:type="character" w:styleId="Aim-TwinklChar" w:customStyle="1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styleId="Bullets-Twinkl" w:customStyle="1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  <w:rPr>
      <w:rFonts w:cs="Times New Roman"/>
      <w:lang w:val="x-none" w:eastAsia="x-none"/>
    </w:rPr>
  </w:style>
  <w:style w:type="character" w:styleId="Bullets-TwinklChar" w:customStyle="1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styleId="Heading1Char" w:customStyle="1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styleId="Heading2Char" w:customStyle="1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styleId="Heading3Char" w:customStyle="1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FooterChar" w:customStyle="1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styleId="Heading4Char" w:customStyle="1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HeaderChar" w:customStyle="1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styleId="Heading4-Twinkl" w:customStyle="1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imes New Roman"/>
      <w:bCs/>
      <w:sz w:val="28"/>
      <w:szCs w:val="28"/>
      <w:lang w:val="x-none" w:eastAsia="x-none"/>
    </w:rPr>
  </w:style>
  <w:style w:type="character" w:styleId="Heading4-TwinklChar" w:customStyle="1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styleId="NumberedBullets-Twinkl" w:customStyle="1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  <w:rPr>
      <w:rFonts w:cs="Times New Roman"/>
      <w:lang w:val="x-none" w:eastAsia="x-none"/>
    </w:rPr>
  </w:style>
  <w:style w:type="character" w:styleId="NumberedBullets-TwinklChar" w:customStyle="1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IndentedNumberedBullets-Twinkl" w:customStyle="1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styleId="IndentedNumberedBullets-TwinklChar" w:customStyle="1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PageNumbers-Twinkl" w:customStyle="1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styleId="PageNumbers-TwinklChar" w:customStyle="1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styleId="Heading5Char" w:customStyle="1">
    <w:name w:val="Heading 5 Char"/>
    <w:link w:val="Heading5"/>
    <w:uiPriority w:val="9"/>
    <w:rsid w:val="00874EB6"/>
    <w:rPr>
      <w:rFonts w:ascii="Tuffy" w:hAnsi="Tuffy" w:eastAsia="Times New Roman" w:cs="Times New Roman"/>
      <w:color w:val="BE1C6D"/>
      <w:sz w:val="22"/>
      <w:szCs w:val="22"/>
      <w:lang w:eastAsia="en-US"/>
    </w:rPr>
  </w:style>
  <w:style w:type="character" w:styleId="Heading6Char" w:customStyle="1">
    <w:name w:val="Heading 6 Char"/>
    <w:link w:val="Heading6"/>
    <w:uiPriority w:val="9"/>
    <w:rsid w:val="00874EB6"/>
    <w:rPr>
      <w:rFonts w:ascii="Tuffy" w:hAnsi="Tuffy" w:eastAsia="Times New Roman" w:cs="Times New Roman"/>
      <w:color w:val="7E1248"/>
      <w:sz w:val="22"/>
      <w:szCs w:val="22"/>
      <w:lang w:eastAsia="en-US"/>
    </w:rPr>
  </w:style>
  <w:style w:type="character" w:styleId="Heading7Char" w:customStyle="1">
    <w:name w:val="Heading 7 Char"/>
    <w:link w:val="Heading7"/>
    <w:uiPriority w:val="9"/>
    <w:rsid w:val="00874EB6"/>
    <w:rPr>
      <w:rFonts w:ascii="Tuffy" w:hAnsi="Tuffy" w:eastAsia="Times New Roman" w:cs="Times New Roman"/>
      <w:i/>
      <w:iCs/>
      <w:color w:val="7E1248"/>
      <w:sz w:val="22"/>
      <w:szCs w:val="22"/>
      <w:lang w:eastAsia="en-US"/>
    </w:rPr>
  </w:style>
  <w:style w:type="character" w:styleId="Heading8Char" w:customStyle="1">
    <w:name w:val="Heading 8 Char"/>
    <w:link w:val="Heading8"/>
    <w:uiPriority w:val="9"/>
    <w:rsid w:val="00874EB6"/>
    <w:rPr>
      <w:rFonts w:ascii="Tuffy" w:hAnsi="Tuffy" w:eastAsia="Times New Roman" w:cs="Times New Roman"/>
      <w:color w:val="3E3E3E"/>
      <w:sz w:val="21"/>
      <w:szCs w:val="21"/>
      <w:lang w:eastAsia="en-US"/>
    </w:rPr>
  </w:style>
  <w:style w:type="character" w:styleId="Heading9Char" w:customStyle="1">
    <w:name w:val="Heading 9 Char"/>
    <w:link w:val="Heading9"/>
    <w:uiPriority w:val="9"/>
    <w:rsid w:val="00874EB6"/>
    <w:rPr>
      <w:rFonts w:ascii="Tuffy" w:hAnsi="Tuffy" w:eastAsia="Times New Roman" w:cs="Times New Roman"/>
      <w:i/>
      <w:iCs/>
      <w:color w:val="3E3E3E"/>
      <w:sz w:val="21"/>
      <w:szCs w:val="21"/>
      <w:lang w:eastAsia="en-US"/>
    </w:rPr>
  </w:style>
  <w:style w:type="paragraph" w:styleId="Originals" w:customStyle="1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table" w:styleId="TableGrid">
    <w:name w:val="Table Grid"/>
    <w:basedOn w:val="TableNormal"/>
    <w:uiPriority w:val="99"/>
    <w:rsid w:val="007E7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6162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 w:eastAsia="en-GB"/>
    </w:rPr>
  </w:style>
  <w:style w:type="character" w:styleId="a" w:customStyle="1">
    <w:name w:val="a"/>
    <w:rsid w:val="00BE5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4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%23%23Working\%23Artwork%20Files\Activity%20Sheet%20Template%20Landscap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13893C-2985-4E6C-B2BF-7A486937E65E}"/>
</file>

<file path=customXml/itemProps2.xml><?xml version="1.0" encoding="utf-8"?>
<ds:datastoreItem xmlns:ds="http://schemas.openxmlformats.org/officeDocument/2006/customXml" ds:itemID="{247E3AA3-C981-422F-A958-6AFF65863F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03B9DC-4A80-4D84-AB77-175710D890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3BB217-B8A5-49AA-89BE-8FB2F4DF81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Activity Sheet Template Landscape.dotx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Sabine Drabble</dc:creator>
  <keywords/>
  <lastModifiedBy>Jodi Novak</lastModifiedBy>
  <revision>10</revision>
  <lastPrinted>2019-04-03T22:20:00.0000000Z</lastPrinted>
  <dcterms:created xsi:type="dcterms:W3CDTF">2023-03-29T15:03:00.0000000Z</dcterms:created>
  <dcterms:modified xsi:type="dcterms:W3CDTF">2026-04-23T10:51:08.3901829Z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0x010100CE04B1912561604A94B15652DC4D32B0</vt:lpwstr>
  </property>
</Properties>
</file>